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D61DF" w14:textId="77777777" w:rsidR="00FA69C1" w:rsidRPr="00A06B1C" w:rsidRDefault="00FA69C1" w:rsidP="00F2412E">
      <w:pPr>
        <w:pStyle w:val="3Bulletedcopyblue"/>
        <w:numPr>
          <w:ilvl w:val="0"/>
          <w:numId w:val="0"/>
        </w:numPr>
        <w:rPr>
          <w:color w:val="FF0000"/>
          <w:lang w:val="en-GB"/>
        </w:rPr>
      </w:pPr>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372"/>
        <w:gridCol w:w="6227"/>
        <w:gridCol w:w="7143"/>
      </w:tblGrid>
      <w:tr w:rsidR="00FA69C1" w:rsidRPr="00A06B1C" w14:paraId="072A2A99" w14:textId="77777777" w:rsidTr="002F532E">
        <w:trPr>
          <w:cantSplit/>
        </w:trPr>
        <w:tc>
          <w:tcPr>
            <w:tcW w:w="1134"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3920964F" w14:textId="5C8C94CE" w:rsidR="00FA69C1" w:rsidRPr="00A06B1C" w:rsidRDefault="00F2412E">
            <w:pPr>
              <w:pStyle w:val="1bodycopy"/>
              <w:spacing w:after="0"/>
              <w:rPr>
                <w:caps/>
                <w:color w:val="002060"/>
              </w:rPr>
            </w:pPr>
            <w:r>
              <w:rPr>
                <w:noProof/>
              </w:rPr>
              <w:drawing>
                <wp:anchor distT="0" distB="0" distL="114300" distR="114300" simplePos="0" relativeHeight="251659264" behindDoc="0" locked="0" layoutInCell="1" allowOverlap="1" wp14:anchorId="18358C90" wp14:editId="5A18FF8C">
                  <wp:simplePos x="0" y="0"/>
                  <wp:positionH relativeFrom="column">
                    <wp:posOffset>53975</wp:posOffset>
                  </wp:positionH>
                  <wp:positionV relativeFrom="paragraph">
                    <wp:posOffset>-45085</wp:posOffset>
                  </wp:positionV>
                  <wp:extent cx="1042670" cy="776605"/>
                  <wp:effectExtent l="0" t="0" r="5080" b="4445"/>
                  <wp:wrapNone/>
                  <wp:docPr id="3" name="Picture 3" descr="ivanhoelogo edited cf"/>
                  <wp:cNvGraphicFramePr/>
                  <a:graphic xmlns:a="http://schemas.openxmlformats.org/drawingml/2006/main">
                    <a:graphicData uri="http://schemas.openxmlformats.org/drawingml/2006/picture">
                      <pic:pic xmlns:pic="http://schemas.openxmlformats.org/drawingml/2006/picture">
                        <pic:nvPicPr>
                          <pic:cNvPr id="1" name="Picture 1" descr="ivanhoelogo edited cf"/>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2670" cy="7766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3608" w:type="dxa"/>
            <w:gridSpan w:val="2"/>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32331690" w14:textId="3371B163" w:rsidR="00FA69C1" w:rsidRPr="00F2412E" w:rsidRDefault="00F2412E">
            <w:pPr>
              <w:pStyle w:val="1bodycopy"/>
              <w:spacing w:after="0"/>
              <w:rPr>
                <w:caps/>
                <w:color w:val="FFFFFF" w:themeColor="background1"/>
              </w:rPr>
            </w:pPr>
            <w:r>
              <w:rPr>
                <w:caps/>
                <w:color w:val="FFFFFF" w:themeColor="background1"/>
              </w:rPr>
              <w:t>Conisbrough ivanhoe primary academy</w:t>
            </w:r>
          </w:p>
          <w:p w14:paraId="6CF55F30" w14:textId="77777777" w:rsidR="00FA69C1" w:rsidRPr="00A06B1C" w:rsidRDefault="00FA69C1">
            <w:pPr>
              <w:pStyle w:val="1bodycopy"/>
              <w:spacing w:after="0"/>
              <w:rPr>
                <w:caps/>
                <w:color w:val="F8F8F8"/>
              </w:rPr>
            </w:pPr>
          </w:p>
          <w:p w14:paraId="1C519C37" w14:textId="77777777" w:rsidR="00FA69C1" w:rsidRPr="00A06B1C" w:rsidRDefault="00FA69C1">
            <w:pPr>
              <w:pStyle w:val="1bodycopy"/>
              <w:spacing w:after="0"/>
              <w:rPr>
                <w:caps/>
                <w:color w:val="F8F8F8"/>
              </w:rPr>
            </w:pPr>
            <w:r w:rsidRPr="00A06B1C">
              <w:rPr>
                <w:caps/>
                <w:color w:val="F8F8F8"/>
              </w:rPr>
              <w:t>school self evaluation</w:t>
            </w:r>
          </w:p>
          <w:p w14:paraId="01E2B37D" w14:textId="77777777" w:rsidR="00FA69C1" w:rsidRPr="00A06B1C" w:rsidRDefault="00FA69C1">
            <w:pPr>
              <w:pStyle w:val="1bodycopy"/>
              <w:spacing w:after="0"/>
              <w:rPr>
                <w:caps/>
                <w:color w:val="F8F8F8"/>
              </w:rPr>
            </w:pPr>
          </w:p>
          <w:p w14:paraId="710C7D27" w14:textId="64A9E7F7" w:rsidR="00FA69C1" w:rsidRPr="00A06B1C" w:rsidRDefault="00FA69C1">
            <w:pPr>
              <w:pStyle w:val="1bodycopy"/>
              <w:spacing w:after="0"/>
              <w:rPr>
                <w:caps/>
                <w:color w:val="F8F8F8"/>
              </w:rPr>
            </w:pPr>
            <w:r w:rsidRPr="00A06B1C">
              <w:rPr>
                <w:caps/>
                <w:color w:val="F8F8F8"/>
              </w:rPr>
              <w:t>20</w:t>
            </w:r>
            <w:r w:rsidR="00F2412E">
              <w:rPr>
                <w:caps/>
                <w:color w:val="F8F8F8"/>
              </w:rPr>
              <w:t>24-2025</w:t>
            </w:r>
          </w:p>
        </w:tc>
      </w:tr>
      <w:tr w:rsidR="00FA69C1" w:rsidRPr="00A06B1C" w14:paraId="58FABCFF" w14:textId="77777777" w:rsidTr="006D0D37">
        <w:trPr>
          <w:cantSplit/>
        </w:trPr>
        <w:tc>
          <w:tcPr>
            <w:tcW w:w="14742" w:type="dxa"/>
            <w:gridSpan w:val="3"/>
            <w:shd w:val="clear" w:color="auto" w:fill="auto"/>
            <w:tcMar>
              <w:top w:w="113" w:type="dxa"/>
              <w:bottom w:w="113" w:type="dxa"/>
            </w:tcMar>
          </w:tcPr>
          <w:p w14:paraId="77B0E980" w14:textId="601A14EA" w:rsidR="00FA69C1" w:rsidRPr="00A06B1C" w:rsidRDefault="00FA69C1">
            <w:pPr>
              <w:pStyle w:val="7Tablebodycopy"/>
              <w:rPr>
                <w:lang w:val="en-GB"/>
              </w:rPr>
            </w:pPr>
            <w:r w:rsidRPr="00A06B1C">
              <w:rPr>
                <w:lang w:val="en-GB"/>
              </w:rPr>
              <w:t xml:space="preserve">Updated: </w:t>
            </w:r>
            <w:r w:rsidR="00F2412E">
              <w:rPr>
                <w:lang w:val="en-GB"/>
              </w:rPr>
              <w:t>September 2024</w:t>
            </w:r>
          </w:p>
        </w:tc>
      </w:tr>
      <w:tr w:rsidR="00FA69C1" w:rsidRPr="00A06B1C" w14:paraId="6F60F8A5" w14:textId="77777777" w:rsidTr="002F532E">
        <w:trPr>
          <w:cantSplit/>
        </w:trPr>
        <w:tc>
          <w:tcPr>
            <w:tcW w:w="1134" w:type="dxa"/>
            <w:shd w:val="clear" w:color="auto" w:fill="auto"/>
            <w:tcMar>
              <w:top w:w="113" w:type="dxa"/>
              <w:bottom w:w="113" w:type="dxa"/>
            </w:tcMar>
          </w:tcPr>
          <w:p w14:paraId="26317940" w14:textId="77777777" w:rsidR="00FA69C1" w:rsidRPr="00A06B1C" w:rsidRDefault="00FA69C1">
            <w:pPr>
              <w:pStyle w:val="7Tablebodycopy"/>
              <w:rPr>
                <w:lang w:val="en-GB"/>
              </w:rPr>
            </w:pPr>
            <w:r w:rsidRPr="00A06B1C">
              <w:rPr>
                <w:lang w:val="en-GB"/>
              </w:rPr>
              <w:lastRenderedPageBreak/>
              <w:t>Context</w:t>
            </w:r>
          </w:p>
        </w:tc>
        <w:tc>
          <w:tcPr>
            <w:tcW w:w="13608" w:type="dxa"/>
            <w:gridSpan w:val="2"/>
            <w:shd w:val="clear" w:color="auto" w:fill="auto"/>
            <w:tcMar>
              <w:top w:w="113" w:type="dxa"/>
              <w:bottom w:w="113" w:type="dxa"/>
            </w:tcMar>
          </w:tcPr>
          <w:p w14:paraId="393638C8" w14:textId="4E48ACA7" w:rsidR="00AB34DD" w:rsidRPr="001A2C41" w:rsidRDefault="00F2412E" w:rsidP="00F2412E">
            <w:pPr>
              <w:ind w:left="-5" w:right="15"/>
              <w:rPr>
                <w:rFonts w:cs="Arial"/>
                <w:szCs w:val="20"/>
              </w:rPr>
            </w:pPr>
            <w:proofErr w:type="spellStart"/>
            <w:r w:rsidRPr="001A2C41">
              <w:rPr>
                <w:rFonts w:cs="Arial"/>
                <w:szCs w:val="20"/>
              </w:rPr>
              <w:t>Conisbrough</w:t>
            </w:r>
            <w:proofErr w:type="spellEnd"/>
            <w:r w:rsidRPr="001A2C41">
              <w:rPr>
                <w:rFonts w:cs="Arial"/>
                <w:szCs w:val="20"/>
              </w:rPr>
              <w:t xml:space="preserve"> Ivanhoe Primary Academy is continuing to thrive despite the issues of the past few years that all schools have faced. In terms of pupil numbers,</w:t>
            </w:r>
            <w:r w:rsidR="00AB34DD" w:rsidRPr="001A2C41">
              <w:rPr>
                <w:rFonts w:cs="Arial"/>
                <w:szCs w:val="20"/>
              </w:rPr>
              <w:t xml:space="preserve"> </w:t>
            </w:r>
            <w:r w:rsidR="00005BF6" w:rsidRPr="001A2C41">
              <w:rPr>
                <w:rFonts w:cs="Arial"/>
                <w:szCs w:val="20"/>
              </w:rPr>
              <w:t xml:space="preserve">following a number of years of growth, </w:t>
            </w:r>
            <w:r w:rsidR="00AB34DD" w:rsidRPr="001A2C41">
              <w:rPr>
                <w:rFonts w:cs="Arial"/>
                <w:szCs w:val="20"/>
              </w:rPr>
              <w:t>we have remained relatively stable over the past year or two, mainly because of the number of children we can accommodate within our building.</w:t>
            </w:r>
            <w:r w:rsidRPr="001A2C41">
              <w:rPr>
                <w:rFonts w:cs="Arial"/>
                <w:szCs w:val="20"/>
              </w:rPr>
              <w:t xml:space="preserve"> </w:t>
            </w:r>
            <w:r w:rsidR="00AB34DD" w:rsidRPr="001A2C41">
              <w:rPr>
                <w:rFonts w:cs="Arial"/>
                <w:szCs w:val="20"/>
              </w:rPr>
              <w:t>W</w:t>
            </w:r>
            <w:r w:rsidRPr="001A2C41">
              <w:rPr>
                <w:rFonts w:cs="Arial"/>
                <w:szCs w:val="20"/>
              </w:rPr>
              <w:t xml:space="preserve">e </w:t>
            </w:r>
            <w:r w:rsidR="00AB34DD" w:rsidRPr="001A2C41">
              <w:rPr>
                <w:rFonts w:cs="Arial"/>
                <w:szCs w:val="20"/>
              </w:rPr>
              <w:t>still have</w:t>
            </w:r>
            <w:r w:rsidRPr="001A2C41">
              <w:rPr>
                <w:rFonts w:cs="Arial"/>
                <w:szCs w:val="20"/>
              </w:rPr>
              <w:t xml:space="preserve"> pupils on waiting lists for admission</w:t>
            </w:r>
            <w:r w:rsidR="00472AD1" w:rsidRPr="001A2C41">
              <w:rPr>
                <w:rFonts w:cs="Arial"/>
                <w:szCs w:val="20"/>
              </w:rPr>
              <w:t xml:space="preserve"> for a number of year groups</w:t>
            </w:r>
            <w:r w:rsidR="00AB34DD" w:rsidRPr="001A2C41">
              <w:rPr>
                <w:rFonts w:cs="Arial"/>
                <w:szCs w:val="20"/>
              </w:rPr>
              <w:t xml:space="preserve">. </w:t>
            </w:r>
            <w:r w:rsidRPr="001A2C41">
              <w:rPr>
                <w:rFonts w:cs="Arial"/>
                <w:szCs w:val="20"/>
              </w:rPr>
              <w:t xml:space="preserve">This is because we </w:t>
            </w:r>
            <w:r w:rsidR="00AB34DD" w:rsidRPr="001A2C41">
              <w:rPr>
                <w:rFonts w:cs="Arial"/>
                <w:szCs w:val="20"/>
              </w:rPr>
              <w:t>have always been</w:t>
            </w:r>
            <w:r w:rsidRPr="001A2C41">
              <w:rPr>
                <w:rFonts w:cs="Arial"/>
                <w:szCs w:val="20"/>
              </w:rPr>
              <w:t xml:space="preserve"> a very popular and successful school – one that puts children first and puts </w:t>
            </w:r>
            <w:r w:rsidR="00AB34DD" w:rsidRPr="001A2C41">
              <w:rPr>
                <w:rFonts w:cs="Arial"/>
                <w:szCs w:val="20"/>
              </w:rPr>
              <w:t>relationships</w:t>
            </w:r>
            <w:r w:rsidRPr="001A2C41">
              <w:rPr>
                <w:rFonts w:cs="Arial"/>
                <w:szCs w:val="20"/>
              </w:rPr>
              <w:t xml:space="preserve"> with parents at the heart of our mission. </w:t>
            </w:r>
          </w:p>
          <w:p w14:paraId="1D82FFB1" w14:textId="463A36C0" w:rsidR="008B6A71" w:rsidRPr="001A2C41" w:rsidRDefault="008B6A71" w:rsidP="00F2412E">
            <w:pPr>
              <w:ind w:left="-5" w:right="15"/>
              <w:rPr>
                <w:rFonts w:cs="Arial"/>
                <w:szCs w:val="20"/>
              </w:rPr>
            </w:pPr>
          </w:p>
          <w:p w14:paraId="0CEA8CFD" w14:textId="77777777" w:rsidR="00BC3EED" w:rsidRPr="001A2C41" w:rsidRDefault="00BC3EED" w:rsidP="00BC3EED">
            <w:pPr>
              <w:ind w:right="15"/>
              <w:rPr>
                <w:rFonts w:cs="Arial"/>
                <w:szCs w:val="20"/>
              </w:rPr>
            </w:pPr>
            <w:proofErr w:type="spellStart"/>
            <w:r w:rsidRPr="001A2C41">
              <w:rPr>
                <w:rFonts w:cs="Arial"/>
                <w:szCs w:val="20"/>
              </w:rPr>
              <w:t>Conisbrough</w:t>
            </w:r>
            <w:proofErr w:type="spellEnd"/>
            <w:r w:rsidRPr="001A2C41">
              <w:rPr>
                <w:rFonts w:cs="Arial"/>
                <w:szCs w:val="20"/>
              </w:rPr>
              <w:t xml:space="preserve"> Ivanhoe Primary Academy is a stand-alone academy and was one of the first primary academies in Doncaster. Since 2006, we have more than doubled in size from 168 pupils (F2-Y6) to 339 pupils (with an additional 36 pupils in FS1) making us a larger-than-average school. We had a double classroom built in 2020 to accommodate F2 in order to free up space in the main body of the school - such has been the demand for places. Pupil mobility at </w:t>
            </w:r>
            <w:proofErr w:type="spellStart"/>
            <w:r w:rsidRPr="001A2C41">
              <w:rPr>
                <w:rFonts w:cs="Arial"/>
                <w:szCs w:val="20"/>
              </w:rPr>
              <w:t>Conisbrough</w:t>
            </w:r>
            <w:proofErr w:type="spellEnd"/>
            <w:r w:rsidRPr="001A2C41">
              <w:rPr>
                <w:rFonts w:cs="Arial"/>
                <w:szCs w:val="20"/>
              </w:rPr>
              <w:t xml:space="preserve"> Ivanhoe Primary remains low.</w:t>
            </w:r>
          </w:p>
          <w:p w14:paraId="42533379" w14:textId="1D2F8C32" w:rsidR="00BC3EED" w:rsidRPr="001A2C41" w:rsidRDefault="00BC3EED" w:rsidP="00F2412E">
            <w:pPr>
              <w:ind w:left="-5" w:right="15"/>
              <w:rPr>
                <w:rFonts w:cs="Arial"/>
                <w:szCs w:val="20"/>
              </w:rPr>
            </w:pPr>
          </w:p>
          <w:p w14:paraId="44221C2D" w14:textId="306A65B3" w:rsidR="00BC3EED" w:rsidRPr="001A2C41" w:rsidRDefault="00BC3EED" w:rsidP="00F2412E">
            <w:pPr>
              <w:ind w:left="-5" w:right="15"/>
              <w:rPr>
                <w:rFonts w:cs="Arial"/>
                <w:szCs w:val="20"/>
              </w:rPr>
            </w:pPr>
            <w:proofErr w:type="spellStart"/>
            <w:r w:rsidRPr="001A2C41">
              <w:rPr>
                <w:rFonts w:cs="Arial"/>
                <w:szCs w:val="20"/>
              </w:rPr>
              <w:t>Conisbrough</w:t>
            </w:r>
            <w:proofErr w:type="spellEnd"/>
            <w:r w:rsidRPr="001A2C41">
              <w:rPr>
                <w:rFonts w:cs="Arial"/>
                <w:szCs w:val="20"/>
              </w:rPr>
              <w:t xml:space="preserve"> is a troubled village in many ways: alcohol misuse, drug misuse, domestic violence and criminal gang membership are all issues that face our community - and of course, children are regularly the collateral damage in these situations.</w:t>
            </w:r>
          </w:p>
          <w:p w14:paraId="3FB3F1FC" w14:textId="77777777" w:rsidR="00BC3EED" w:rsidRPr="001A2C41" w:rsidRDefault="00BC3EED" w:rsidP="00F2412E">
            <w:pPr>
              <w:ind w:left="-5" w:right="15"/>
              <w:rPr>
                <w:rFonts w:cs="Arial"/>
                <w:szCs w:val="20"/>
              </w:rPr>
            </w:pPr>
          </w:p>
          <w:p w14:paraId="3DBD8AA3" w14:textId="4A05B262" w:rsidR="00F2412E" w:rsidRPr="001A2C41" w:rsidRDefault="00F2412E" w:rsidP="00F2412E">
            <w:pPr>
              <w:ind w:left="-5" w:right="15"/>
              <w:rPr>
                <w:rFonts w:cs="Arial"/>
                <w:szCs w:val="20"/>
              </w:rPr>
            </w:pPr>
            <w:r w:rsidRPr="001A2C41">
              <w:rPr>
                <w:rFonts w:cs="Arial"/>
                <w:szCs w:val="20"/>
              </w:rPr>
              <w:t xml:space="preserve">In </w:t>
            </w:r>
            <w:r w:rsidR="00AB34DD" w:rsidRPr="001A2C41">
              <w:rPr>
                <w:rFonts w:cs="Arial"/>
                <w:szCs w:val="20"/>
              </w:rPr>
              <w:t>February 2024</w:t>
            </w:r>
            <w:r w:rsidRPr="001A2C41">
              <w:rPr>
                <w:rFonts w:cs="Arial"/>
                <w:szCs w:val="20"/>
              </w:rPr>
              <w:t xml:space="preserve"> we </w:t>
            </w:r>
            <w:r w:rsidR="00AB34DD" w:rsidRPr="001A2C41">
              <w:rPr>
                <w:rFonts w:cs="Arial"/>
                <w:szCs w:val="20"/>
              </w:rPr>
              <w:t>opened</w:t>
            </w:r>
            <w:r w:rsidRPr="001A2C41">
              <w:rPr>
                <w:rFonts w:cs="Arial"/>
                <w:szCs w:val="20"/>
              </w:rPr>
              <w:t xml:space="preserve"> an SEMH hub at school</w:t>
            </w:r>
            <w:r w:rsidR="00AB34DD" w:rsidRPr="001A2C41">
              <w:rPr>
                <w:rFonts w:cs="Arial"/>
                <w:szCs w:val="20"/>
              </w:rPr>
              <w:t>, in conjunction with the LA,</w:t>
            </w:r>
            <w:r w:rsidRPr="001A2C41">
              <w:rPr>
                <w:rFonts w:cs="Arial"/>
                <w:szCs w:val="20"/>
              </w:rPr>
              <w:t xml:space="preserve"> in order to </w:t>
            </w:r>
            <w:r w:rsidR="00AB34DD" w:rsidRPr="001A2C41">
              <w:rPr>
                <w:rFonts w:cs="Arial"/>
                <w:szCs w:val="20"/>
              </w:rPr>
              <w:t>support</w:t>
            </w:r>
            <w:r w:rsidRPr="001A2C41">
              <w:rPr>
                <w:rFonts w:cs="Arial"/>
                <w:szCs w:val="20"/>
              </w:rPr>
              <w:t xml:space="preserve"> children </w:t>
            </w:r>
            <w:r w:rsidR="008B6A71" w:rsidRPr="001A2C41">
              <w:rPr>
                <w:rFonts w:cs="Arial"/>
                <w:szCs w:val="20"/>
              </w:rPr>
              <w:t xml:space="preserve">with social, emotional and mental health difficulties </w:t>
            </w:r>
            <w:r w:rsidR="00AB34DD" w:rsidRPr="001A2C41">
              <w:rPr>
                <w:rFonts w:cs="Arial"/>
                <w:szCs w:val="20"/>
              </w:rPr>
              <w:t xml:space="preserve">who had either been out of education for some time, or accessing AP, </w:t>
            </w:r>
            <w:r w:rsidRPr="001A2C41">
              <w:rPr>
                <w:rFonts w:cs="Arial"/>
                <w:szCs w:val="20"/>
              </w:rPr>
              <w:t xml:space="preserve">to integrate </w:t>
            </w:r>
            <w:r w:rsidR="008B6A71" w:rsidRPr="001A2C41">
              <w:rPr>
                <w:rFonts w:cs="Arial"/>
                <w:szCs w:val="20"/>
              </w:rPr>
              <w:t xml:space="preserve">back </w:t>
            </w:r>
            <w:r w:rsidRPr="001A2C41">
              <w:rPr>
                <w:rFonts w:cs="Arial"/>
                <w:szCs w:val="20"/>
              </w:rPr>
              <w:t xml:space="preserve">into mainstream school. We were asked because we are </w:t>
            </w:r>
            <w:proofErr w:type="spellStart"/>
            <w:r w:rsidRPr="001A2C41">
              <w:rPr>
                <w:rFonts w:cs="Arial"/>
                <w:szCs w:val="20"/>
              </w:rPr>
              <w:t>recognised</w:t>
            </w:r>
            <w:proofErr w:type="spellEnd"/>
            <w:r w:rsidRPr="001A2C41">
              <w:rPr>
                <w:rFonts w:cs="Arial"/>
                <w:szCs w:val="20"/>
              </w:rPr>
              <w:t xml:space="preserve"> as being exceptionally committed to inclusivity, </w:t>
            </w:r>
            <w:r w:rsidR="008B6A71" w:rsidRPr="001A2C41">
              <w:rPr>
                <w:rFonts w:cs="Arial"/>
                <w:szCs w:val="20"/>
              </w:rPr>
              <w:t xml:space="preserve">high aspirations for all our pupils, </w:t>
            </w:r>
            <w:r w:rsidRPr="001A2C41">
              <w:rPr>
                <w:rFonts w:cs="Arial"/>
                <w:szCs w:val="20"/>
              </w:rPr>
              <w:t xml:space="preserve">and as having an exceptional relationship with our community. </w:t>
            </w:r>
          </w:p>
          <w:p w14:paraId="711CAC02" w14:textId="77777777" w:rsidR="008B6A71" w:rsidRPr="001A2C41" w:rsidRDefault="008B6A71" w:rsidP="00F2412E">
            <w:pPr>
              <w:ind w:right="15"/>
              <w:rPr>
                <w:rFonts w:cs="Arial"/>
                <w:szCs w:val="20"/>
              </w:rPr>
            </w:pPr>
          </w:p>
          <w:p w14:paraId="7A050437" w14:textId="36A00471" w:rsidR="00A80A47" w:rsidRPr="001A2C41" w:rsidRDefault="00755E9E" w:rsidP="00A80A47">
            <w:pPr>
              <w:ind w:right="15"/>
              <w:rPr>
                <w:rFonts w:cs="Arial"/>
                <w:szCs w:val="20"/>
              </w:rPr>
            </w:pPr>
            <w:r w:rsidRPr="001A2C41">
              <w:rPr>
                <w:rFonts w:cs="Arial"/>
                <w:szCs w:val="20"/>
              </w:rPr>
              <w:t>34.4% of pupils at Ivanhoe are classed as disadvantaged (34.9% including</w:t>
            </w:r>
            <w:r w:rsidR="00DF2226" w:rsidRPr="001A2C41">
              <w:rPr>
                <w:rFonts w:cs="Arial"/>
                <w:szCs w:val="20"/>
              </w:rPr>
              <w:t xml:space="preserve"> SPP). There are cohorts where this figure is much higher – 46% in FS2, 43% in Y3, 50% in Y5.</w:t>
            </w:r>
            <w:r w:rsidRPr="001A2C41">
              <w:rPr>
                <w:rFonts w:cs="Arial"/>
                <w:szCs w:val="20"/>
              </w:rPr>
              <w:t xml:space="preserve"> </w:t>
            </w:r>
            <w:r w:rsidR="00A80A47" w:rsidRPr="001A2C41">
              <w:rPr>
                <w:rFonts w:cs="Arial"/>
                <w:szCs w:val="20"/>
              </w:rPr>
              <w:t xml:space="preserve">In terms of deprivation, Ivanhoe has fewer children in the bottom 10% in Indices of Multiple Deprivation than locally, but higher nationally.  We have more children in the bottom 30% than locally or nationally, and many more than local or national in the bottom 50%. Indeed, 95% of Ivanhoe children are in the bottom 40%. </w:t>
            </w:r>
            <w:r w:rsidRPr="001A2C41">
              <w:rPr>
                <w:rFonts w:cs="Arial"/>
                <w:szCs w:val="20"/>
              </w:rPr>
              <w:t>In term of</w:t>
            </w:r>
            <w:r w:rsidR="00A80A47" w:rsidRPr="001A2C41">
              <w:rPr>
                <w:rFonts w:cs="Arial"/>
                <w:szCs w:val="20"/>
              </w:rPr>
              <w:t xml:space="preserve"> IDACI</w:t>
            </w:r>
            <w:r w:rsidRPr="001A2C41">
              <w:rPr>
                <w:rFonts w:cs="Arial"/>
                <w:szCs w:val="20"/>
              </w:rPr>
              <w:t>, the situation is similar for the bottom 10%, but the percentage of pupils in the bottom 30% is 75% which is considerable higher than both local and national figures</w:t>
            </w:r>
            <w:r w:rsidR="00A80A47" w:rsidRPr="001A2C41">
              <w:rPr>
                <w:rFonts w:cs="Arial"/>
                <w:szCs w:val="20"/>
              </w:rPr>
              <w:t xml:space="preserve">. A major difference lies in Education and Skills where </w:t>
            </w:r>
            <w:r w:rsidRPr="001A2C41">
              <w:rPr>
                <w:rFonts w:cs="Arial"/>
                <w:szCs w:val="20"/>
              </w:rPr>
              <w:t>78</w:t>
            </w:r>
            <w:r w:rsidR="00A80A47" w:rsidRPr="001A2C41">
              <w:rPr>
                <w:rFonts w:cs="Arial"/>
                <w:szCs w:val="20"/>
              </w:rPr>
              <w:t xml:space="preserve">% of Ivanhoe children are in the bottom </w:t>
            </w:r>
            <w:r w:rsidRPr="001A2C41">
              <w:rPr>
                <w:rFonts w:cs="Arial"/>
                <w:szCs w:val="20"/>
              </w:rPr>
              <w:t>2</w:t>
            </w:r>
            <w:r w:rsidR="00A80A47" w:rsidRPr="001A2C41">
              <w:rPr>
                <w:rFonts w:cs="Arial"/>
                <w:szCs w:val="20"/>
              </w:rPr>
              <w:t xml:space="preserve">0% which is much higher than local or national figures. This mismatch is Ivanhoe's battleground in that Ivanhoe is a community where financial deprivation is less of an issue than educational deprivation, which means that our task is always to promote the value of education... so, for example, </w:t>
            </w:r>
            <w:r w:rsidRPr="001A2C41">
              <w:rPr>
                <w:rFonts w:cs="Arial"/>
                <w:szCs w:val="20"/>
              </w:rPr>
              <w:t xml:space="preserve">many within </w:t>
            </w:r>
            <w:r w:rsidR="00A80A47" w:rsidRPr="001A2C41">
              <w:rPr>
                <w:rFonts w:cs="Arial"/>
                <w:szCs w:val="20"/>
              </w:rPr>
              <w:t>our community can afford to take nice holidays and they like to do so in term time as that makes them more reasonably priced, whereas we have to continuously press the argument that a child's education has more value than a foreign holiday. We always pursue parents who take their children out of school for holidays in term time – but we also work with our parents to avoid this – thus we have moved holidays around to create an extra week of school holiday in June where holidays are cheaper</w:t>
            </w:r>
            <w:r w:rsidRPr="001A2C41">
              <w:rPr>
                <w:rFonts w:cs="Arial"/>
                <w:szCs w:val="20"/>
              </w:rPr>
              <w:t>.</w:t>
            </w:r>
          </w:p>
          <w:p w14:paraId="07FE8B7E" w14:textId="5E0891A6" w:rsidR="00755E9E" w:rsidRPr="001A2C41" w:rsidRDefault="00DF2226" w:rsidP="00A80A47">
            <w:pPr>
              <w:ind w:right="15"/>
              <w:rPr>
                <w:rFonts w:cs="Arial"/>
                <w:szCs w:val="20"/>
              </w:rPr>
            </w:pPr>
            <w:r w:rsidRPr="001A2C41">
              <w:rPr>
                <w:rFonts w:cs="Arial"/>
                <w:szCs w:val="20"/>
              </w:rPr>
              <w:t xml:space="preserve">The percentage of pupils who have English as an additional language is increasing from previous years, but is still very low at 2%. </w:t>
            </w:r>
          </w:p>
          <w:p w14:paraId="09C86619" w14:textId="77777777" w:rsidR="00AC0365" w:rsidRPr="001A2C41" w:rsidRDefault="00AC0365" w:rsidP="00A80A47">
            <w:pPr>
              <w:ind w:right="15"/>
              <w:rPr>
                <w:rFonts w:cs="Arial"/>
                <w:szCs w:val="20"/>
              </w:rPr>
            </w:pPr>
          </w:p>
          <w:p w14:paraId="4DAC1F10" w14:textId="509C096E" w:rsidR="005E260E" w:rsidRPr="001A2C41" w:rsidRDefault="005E260E" w:rsidP="00A80A47">
            <w:pPr>
              <w:ind w:right="15"/>
              <w:rPr>
                <w:rFonts w:cs="Arial"/>
                <w:szCs w:val="20"/>
              </w:rPr>
            </w:pPr>
            <w:r w:rsidRPr="001A2C41">
              <w:rPr>
                <w:rFonts w:cs="Arial"/>
                <w:szCs w:val="20"/>
              </w:rPr>
              <w:t xml:space="preserve">Ivanhoe prides itself on </w:t>
            </w:r>
            <w:r w:rsidR="00EE57F9" w:rsidRPr="001A2C41">
              <w:rPr>
                <w:rFonts w:cs="Arial"/>
                <w:szCs w:val="20"/>
              </w:rPr>
              <w:t>doing the very best to ensure that all children</w:t>
            </w:r>
            <w:r w:rsidR="00472AD1" w:rsidRPr="001A2C41">
              <w:rPr>
                <w:rFonts w:cs="Arial"/>
                <w:szCs w:val="20"/>
              </w:rPr>
              <w:t xml:space="preserve">, </w:t>
            </w:r>
            <w:r w:rsidR="00EE57F9" w:rsidRPr="001A2C41">
              <w:rPr>
                <w:rFonts w:cs="Arial"/>
                <w:szCs w:val="20"/>
              </w:rPr>
              <w:t>including those with SEN and disabilities</w:t>
            </w:r>
            <w:r w:rsidR="00472AD1" w:rsidRPr="001A2C41">
              <w:rPr>
                <w:rFonts w:cs="Arial"/>
                <w:szCs w:val="20"/>
              </w:rPr>
              <w:t xml:space="preserve">, </w:t>
            </w:r>
            <w:r w:rsidR="00EE57F9" w:rsidRPr="001A2C41">
              <w:rPr>
                <w:rFonts w:cs="Arial"/>
                <w:szCs w:val="20"/>
              </w:rPr>
              <w:t>are able to access a broad and rich curriculum. Our percentage of pupils (not including those in The Hub) receiving SEN support is higher than the national average (16% compared to 13.6</w:t>
            </w:r>
            <w:r w:rsidR="00472AD1" w:rsidRPr="001A2C41">
              <w:rPr>
                <w:rFonts w:cs="Arial"/>
                <w:szCs w:val="20"/>
              </w:rPr>
              <w:t>%</w:t>
            </w:r>
            <w:r w:rsidR="00EE57F9" w:rsidRPr="001A2C41">
              <w:rPr>
                <w:rFonts w:cs="Arial"/>
                <w:szCs w:val="20"/>
              </w:rPr>
              <w:t xml:space="preserve"> nationally), yet we record a lower than national average percentage of pupils with an EHCP (3% compared with 4.8% nationally). </w:t>
            </w:r>
            <w:r w:rsidR="00472AD1" w:rsidRPr="001A2C41">
              <w:rPr>
                <w:rFonts w:cs="Arial"/>
                <w:szCs w:val="20"/>
              </w:rPr>
              <w:t>Our overall percentage of pupils on roll with SEN is</w:t>
            </w:r>
            <w:r w:rsidR="00EE57F9" w:rsidRPr="001A2C41">
              <w:rPr>
                <w:rFonts w:cs="Arial"/>
                <w:szCs w:val="20"/>
              </w:rPr>
              <w:t xml:space="preserve"> </w:t>
            </w:r>
            <w:r w:rsidRPr="001A2C41">
              <w:rPr>
                <w:rFonts w:cs="Arial"/>
                <w:szCs w:val="20"/>
              </w:rPr>
              <w:t>23%</w:t>
            </w:r>
            <w:r w:rsidR="00472AD1" w:rsidRPr="001A2C41">
              <w:rPr>
                <w:rFonts w:cs="Arial"/>
                <w:szCs w:val="20"/>
              </w:rPr>
              <w:t xml:space="preserve"> and 4.8% of pupils have an EHCP.</w:t>
            </w:r>
          </w:p>
          <w:p w14:paraId="0D2299D4" w14:textId="03741DD4" w:rsidR="00472AD1" w:rsidRPr="001A2C41" w:rsidRDefault="00472AD1" w:rsidP="00A80A47">
            <w:pPr>
              <w:ind w:right="15"/>
              <w:rPr>
                <w:rFonts w:cs="Arial"/>
                <w:szCs w:val="20"/>
              </w:rPr>
            </w:pPr>
          </w:p>
          <w:p w14:paraId="18A91041" w14:textId="0EE45EF7" w:rsidR="00472AD1" w:rsidRPr="001A2C41" w:rsidRDefault="00472AD1" w:rsidP="00A80A47">
            <w:pPr>
              <w:ind w:right="15"/>
              <w:rPr>
                <w:rFonts w:cs="Arial"/>
                <w:szCs w:val="20"/>
              </w:rPr>
            </w:pPr>
            <w:r w:rsidRPr="001A2C41">
              <w:rPr>
                <w:rFonts w:cs="Arial"/>
                <w:szCs w:val="20"/>
              </w:rPr>
              <w:t xml:space="preserve">Despite an increase in the percentage of EAL pupils and pupils from Ethic Minority backgrounds in more recent </w:t>
            </w:r>
            <w:proofErr w:type="spellStart"/>
            <w:r w:rsidRPr="001A2C41">
              <w:rPr>
                <w:rFonts w:cs="Arial"/>
                <w:szCs w:val="20"/>
              </w:rPr>
              <w:t>recent</w:t>
            </w:r>
            <w:proofErr w:type="spellEnd"/>
            <w:r w:rsidRPr="001A2C41">
              <w:rPr>
                <w:rFonts w:cs="Arial"/>
                <w:szCs w:val="20"/>
              </w:rPr>
              <w:t xml:space="preserve"> years (we now have 7 pupils on roll) our school continues to lack the diversity that many other primary schools around the country experience. This is reflected in the overall population of </w:t>
            </w:r>
            <w:proofErr w:type="spellStart"/>
            <w:r w:rsidRPr="001A2C41">
              <w:rPr>
                <w:rFonts w:cs="Arial"/>
                <w:szCs w:val="20"/>
              </w:rPr>
              <w:t>Conisbrough</w:t>
            </w:r>
            <w:proofErr w:type="spellEnd"/>
            <w:r w:rsidRPr="001A2C41">
              <w:rPr>
                <w:rFonts w:cs="Arial"/>
                <w:szCs w:val="20"/>
              </w:rPr>
              <w:t xml:space="preserve">. For our school, it means that we have </w:t>
            </w:r>
            <w:r w:rsidR="008B6A71" w:rsidRPr="001A2C41">
              <w:rPr>
                <w:rFonts w:cs="Arial"/>
                <w:szCs w:val="20"/>
              </w:rPr>
              <w:t>to work harder to introduce diversity through our curriculum.</w:t>
            </w:r>
          </w:p>
          <w:p w14:paraId="6A1BEF69" w14:textId="4CBC8C80" w:rsidR="008B6A71" w:rsidRPr="001A2C41" w:rsidRDefault="008B6A71" w:rsidP="00A80A47">
            <w:pPr>
              <w:ind w:right="15"/>
              <w:rPr>
                <w:rFonts w:cs="Arial"/>
                <w:szCs w:val="20"/>
              </w:rPr>
            </w:pPr>
          </w:p>
          <w:p w14:paraId="62EB85BB" w14:textId="77777777" w:rsidR="008B6A71" w:rsidRPr="001A2C41" w:rsidRDefault="008B6A71" w:rsidP="008B6A71">
            <w:pPr>
              <w:ind w:right="15"/>
              <w:rPr>
                <w:rFonts w:cs="Arial"/>
                <w:szCs w:val="20"/>
              </w:rPr>
            </w:pPr>
            <w:r w:rsidRPr="001A2C41">
              <w:rPr>
                <w:rFonts w:cs="Arial"/>
                <w:szCs w:val="20"/>
              </w:rPr>
              <w:t>Attendance has been an issue for most schools since the Coronavirus pandemic. Historically, Ivanhoe has always had wonderful attendance (it is something we have always had strong belief in and so worked hard for) but the return from school closures left our school community with less of a focus on getting children into school wherever possible. This was something we focused upon through our SIP in 2023-2024 and we successfully raised our attendance to 95.1% which was well above National figures.</w:t>
            </w:r>
          </w:p>
          <w:p w14:paraId="512B8E3F" w14:textId="77777777" w:rsidR="008B6A71" w:rsidRPr="001A2C41" w:rsidRDefault="008B6A71" w:rsidP="008B6A71">
            <w:pPr>
              <w:ind w:right="15"/>
              <w:rPr>
                <w:rFonts w:cs="Arial"/>
                <w:szCs w:val="20"/>
              </w:rPr>
            </w:pPr>
          </w:p>
          <w:p w14:paraId="51B03152" w14:textId="719FAE29" w:rsidR="008B6A71" w:rsidRPr="001A2C41" w:rsidRDefault="008B6A71" w:rsidP="008B6A71">
            <w:pPr>
              <w:ind w:right="15"/>
              <w:rPr>
                <w:rFonts w:cs="Arial"/>
                <w:szCs w:val="20"/>
              </w:rPr>
            </w:pPr>
            <w:r w:rsidRPr="001A2C41">
              <w:rPr>
                <w:rFonts w:cs="Arial"/>
                <w:szCs w:val="20"/>
              </w:rPr>
              <w:t xml:space="preserve">Ivanhoe has always </w:t>
            </w:r>
            <w:r w:rsidR="000A291C" w:rsidRPr="001A2C41">
              <w:rPr>
                <w:rFonts w:cs="Arial"/>
                <w:szCs w:val="20"/>
              </w:rPr>
              <w:t xml:space="preserve">prided itself on </w:t>
            </w:r>
            <w:r w:rsidRPr="001A2C41">
              <w:rPr>
                <w:rFonts w:cs="Arial"/>
                <w:szCs w:val="20"/>
              </w:rPr>
              <w:t>exceptional</w:t>
            </w:r>
            <w:r w:rsidR="000A291C" w:rsidRPr="001A2C41">
              <w:rPr>
                <w:rFonts w:cs="Arial"/>
                <w:szCs w:val="20"/>
              </w:rPr>
              <w:t xml:space="preserve"> pupil </w:t>
            </w:r>
            <w:proofErr w:type="spellStart"/>
            <w:r w:rsidR="000A291C" w:rsidRPr="001A2C41">
              <w:rPr>
                <w:rFonts w:cs="Arial"/>
                <w:szCs w:val="20"/>
              </w:rPr>
              <w:t>behaviour</w:t>
            </w:r>
            <w:proofErr w:type="spellEnd"/>
            <w:r w:rsidRPr="001A2C41">
              <w:rPr>
                <w:rFonts w:cs="Arial"/>
                <w:szCs w:val="20"/>
              </w:rPr>
              <w:t xml:space="preserve">. Our staff build strong, caring and trusting relationships with our pupils, and so our pupils have always </w:t>
            </w:r>
            <w:r w:rsidR="00AC0365" w:rsidRPr="001A2C41">
              <w:rPr>
                <w:rFonts w:cs="Arial"/>
                <w:szCs w:val="20"/>
              </w:rPr>
              <w:t xml:space="preserve">been well supported to manage themselves appropriately. Since 2020 and the enormous disruption children and families faced throughout the pandemic, we found that children no longer came into school with the same social skills of the past, and children who were already within the school system during that period, returned showing that their capacity to pay attention, focus and interact well with others had depleted. The 2021 cohort that came in to school in Nursery, showed in real-terms the impact that COVID-19 had on our youngest members of society. </w:t>
            </w:r>
            <w:r w:rsidR="001A2067" w:rsidRPr="001A2C41">
              <w:rPr>
                <w:rFonts w:cs="Arial"/>
                <w:szCs w:val="20"/>
              </w:rPr>
              <w:t>By the end of Reception, there were a number of children in this cohort that continued to struggle significantly, and so w</w:t>
            </w:r>
            <w:r w:rsidR="00AC0365" w:rsidRPr="001A2C41">
              <w:rPr>
                <w:rFonts w:cs="Arial"/>
                <w:szCs w:val="20"/>
              </w:rPr>
              <w:t>e</w:t>
            </w:r>
            <w:r w:rsidR="001A2067" w:rsidRPr="001A2C41">
              <w:rPr>
                <w:rFonts w:cs="Arial"/>
                <w:szCs w:val="20"/>
              </w:rPr>
              <w:t xml:space="preserve"> attempted to</w:t>
            </w:r>
            <w:r w:rsidR="00AC0365" w:rsidRPr="001A2C41">
              <w:rPr>
                <w:rFonts w:cs="Arial"/>
                <w:szCs w:val="20"/>
              </w:rPr>
              <w:t xml:space="preserve"> overc</w:t>
            </w:r>
            <w:r w:rsidR="001A2067" w:rsidRPr="001A2C41">
              <w:rPr>
                <w:rFonts w:cs="Arial"/>
                <w:szCs w:val="20"/>
              </w:rPr>
              <w:t>o</w:t>
            </w:r>
            <w:r w:rsidR="00AC0365" w:rsidRPr="001A2C41">
              <w:rPr>
                <w:rFonts w:cs="Arial"/>
                <w:szCs w:val="20"/>
              </w:rPr>
              <w:t xml:space="preserve">me this by putting lots of additional support in place, </w:t>
            </w:r>
            <w:r w:rsidR="001A2067" w:rsidRPr="001A2C41">
              <w:rPr>
                <w:rFonts w:cs="Arial"/>
                <w:szCs w:val="20"/>
              </w:rPr>
              <w:t>and</w:t>
            </w:r>
            <w:r w:rsidR="00AC0365" w:rsidRPr="001A2C41">
              <w:rPr>
                <w:rFonts w:cs="Arial"/>
                <w:szCs w:val="20"/>
              </w:rPr>
              <w:t xml:space="preserve"> </w:t>
            </w:r>
            <w:r w:rsidR="001A2067" w:rsidRPr="001A2C41">
              <w:rPr>
                <w:rFonts w:cs="Arial"/>
                <w:szCs w:val="20"/>
              </w:rPr>
              <w:t xml:space="preserve">by </w:t>
            </w:r>
            <w:r w:rsidR="00AC0365" w:rsidRPr="001A2C41">
              <w:rPr>
                <w:rFonts w:cs="Arial"/>
                <w:szCs w:val="20"/>
              </w:rPr>
              <w:t xml:space="preserve">opening a mini ‘hub’ where </w:t>
            </w:r>
            <w:r w:rsidR="001A2067" w:rsidRPr="001A2C41">
              <w:rPr>
                <w:rFonts w:cs="Arial"/>
                <w:szCs w:val="20"/>
              </w:rPr>
              <w:t>children could be supported well by a number of adults to gradually build up their capacity for learning and being within a classroom environment. Whilst these children are all now integrated into main school, they are still supported by additional support staff, and through a number of external agencies. This scenario, along with the opening of the SEMH hub, has seen our school faced with a raising number of suspensions. Whilst we may find ourselves having to use suspensions more frequently than in the past, we also take pride in the fact that we have never permanently excluded a pupil from our school. We believe fully that every child deserves to belong</w:t>
            </w:r>
            <w:r w:rsidR="00B43E7E" w:rsidRPr="001A2C41">
              <w:rPr>
                <w:rFonts w:cs="Arial"/>
                <w:szCs w:val="20"/>
              </w:rPr>
              <w:t xml:space="preserve"> and to be supported to be the best they can be, </w:t>
            </w:r>
            <w:r w:rsidR="00601638" w:rsidRPr="001A2C41">
              <w:rPr>
                <w:rFonts w:cs="Arial"/>
                <w:szCs w:val="20"/>
              </w:rPr>
              <w:t xml:space="preserve">regardless of their history, and </w:t>
            </w:r>
            <w:r w:rsidR="00B43E7E" w:rsidRPr="001A2C41">
              <w:rPr>
                <w:rFonts w:cs="Arial"/>
                <w:szCs w:val="20"/>
              </w:rPr>
              <w:t>even when that is challenging. And whilst we have accepted pupils who have been permanently excluded from other schools, we have a strong philosophy that no child should be given up on.</w:t>
            </w:r>
          </w:p>
        </w:tc>
      </w:tr>
      <w:tr w:rsidR="00FA69C1" w:rsidRPr="00A06B1C" w14:paraId="1F259AAA" w14:textId="77777777" w:rsidTr="006D0D37">
        <w:trPr>
          <w:cantSplit/>
        </w:trPr>
        <w:tc>
          <w:tcPr>
            <w:tcW w:w="14742" w:type="dxa"/>
            <w:gridSpan w:val="3"/>
            <w:shd w:val="clear" w:color="auto" w:fill="DEEAF6"/>
            <w:tcMar>
              <w:top w:w="113" w:type="dxa"/>
              <w:bottom w:w="113" w:type="dxa"/>
            </w:tcMar>
          </w:tcPr>
          <w:p w14:paraId="762FB452" w14:textId="77777777" w:rsidR="00FA69C1" w:rsidRPr="00A06B1C" w:rsidRDefault="00FA69C1">
            <w:pPr>
              <w:pStyle w:val="7Tablebodycopy"/>
              <w:rPr>
                <w:lang w:val="en-GB"/>
              </w:rPr>
            </w:pPr>
            <w:r w:rsidRPr="00A06B1C">
              <w:rPr>
                <w:lang w:val="en-GB"/>
              </w:rPr>
              <w:lastRenderedPageBreak/>
              <w:t>Progress against previous inspection</w:t>
            </w:r>
          </w:p>
        </w:tc>
      </w:tr>
      <w:tr w:rsidR="00FA69C1" w:rsidRPr="00A06B1C" w14:paraId="4D8FA723" w14:textId="77777777" w:rsidTr="006D0D37">
        <w:trPr>
          <w:cantSplit/>
        </w:trPr>
        <w:tc>
          <w:tcPr>
            <w:tcW w:w="7485" w:type="dxa"/>
            <w:gridSpan w:val="2"/>
            <w:shd w:val="clear" w:color="auto" w:fill="DEEAF6"/>
            <w:tcMar>
              <w:top w:w="113" w:type="dxa"/>
              <w:bottom w:w="113" w:type="dxa"/>
            </w:tcMar>
          </w:tcPr>
          <w:p w14:paraId="00AB1C64" w14:textId="77777777" w:rsidR="00FA69C1" w:rsidRPr="00A06B1C" w:rsidRDefault="00FA69C1">
            <w:pPr>
              <w:pStyle w:val="7Tablecopybulleted"/>
              <w:numPr>
                <w:ilvl w:val="0"/>
                <w:numId w:val="0"/>
              </w:numPr>
              <w:rPr>
                <w:lang w:val="en-GB"/>
              </w:rPr>
            </w:pPr>
            <w:r w:rsidRPr="00A06B1C">
              <w:rPr>
                <w:lang w:val="en-GB"/>
              </w:rPr>
              <w:t>Areas to improve</w:t>
            </w:r>
          </w:p>
        </w:tc>
        <w:tc>
          <w:tcPr>
            <w:tcW w:w="7257" w:type="dxa"/>
            <w:shd w:val="clear" w:color="auto" w:fill="DEEAF6"/>
            <w:tcMar>
              <w:top w:w="113" w:type="dxa"/>
              <w:bottom w:w="113" w:type="dxa"/>
            </w:tcMar>
          </w:tcPr>
          <w:p w14:paraId="3F6CD762" w14:textId="77777777" w:rsidR="00FA69C1" w:rsidRPr="00A06B1C" w:rsidRDefault="00FA69C1">
            <w:pPr>
              <w:pStyle w:val="7Tablebodycopy"/>
              <w:rPr>
                <w:lang w:val="en-GB"/>
              </w:rPr>
            </w:pPr>
            <w:r w:rsidRPr="00A06B1C">
              <w:rPr>
                <w:lang w:val="en-GB"/>
              </w:rPr>
              <w:t>Progress</w:t>
            </w:r>
          </w:p>
        </w:tc>
      </w:tr>
      <w:tr w:rsidR="00FA69C1" w:rsidRPr="00A06B1C" w14:paraId="46674A61" w14:textId="77777777" w:rsidTr="006D0D37">
        <w:trPr>
          <w:cantSplit/>
        </w:trPr>
        <w:tc>
          <w:tcPr>
            <w:tcW w:w="7485" w:type="dxa"/>
            <w:gridSpan w:val="2"/>
            <w:shd w:val="clear" w:color="auto" w:fill="auto"/>
            <w:tcMar>
              <w:top w:w="113" w:type="dxa"/>
              <w:bottom w:w="113" w:type="dxa"/>
            </w:tcMar>
          </w:tcPr>
          <w:p w14:paraId="66348B6A" w14:textId="4B389C1A" w:rsidR="00FA69C1" w:rsidRDefault="00601638" w:rsidP="00005BF6">
            <w:pPr>
              <w:pStyle w:val="7Tablebodycopy"/>
              <w:numPr>
                <w:ilvl w:val="0"/>
                <w:numId w:val="42"/>
              </w:numPr>
              <w:rPr>
                <w:lang w:val="en-GB"/>
              </w:rPr>
            </w:pPr>
            <w:r>
              <w:rPr>
                <w:lang w:val="en-GB"/>
              </w:rPr>
              <w:lastRenderedPageBreak/>
              <w:t xml:space="preserve">Ensure that </w:t>
            </w:r>
            <w:r w:rsidR="00005BF6">
              <w:rPr>
                <w:lang w:val="en-GB"/>
              </w:rPr>
              <w:t xml:space="preserve">in foundation subjects, teachers build on what pupils already know, and ensure that children’s knowledge </w:t>
            </w:r>
            <w:r>
              <w:rPr>
                <w:lang w:val="en-GB"/>
              </w:rPr>
              <w:t>is as strong as it is in maths</w:t>
            </w:r>
          </w:p>
          <w:p w14:paraId="1B0BDB89" w14:textId="08C8614F" w:rsidR="00601638" w:rsidRPr="00A06B1C" w:rsidRDefault="00601638" w:rsidP="00005BF6">
            <w:pPr>
              <w:pStyle w:val="7Tablebodycopy"/>
              <w:numPr>
                <w:ilvl w:val="0"/>
                <w:numId w:val="42"/>
              </w:numPr>
              <w:rPr>
                <w:lang w:val="en-GB"/>
              </w:rPr>
            </w:pPr>
            <w:r>
              <w:rPr>
                <w:lang w:val="en-GB"/>
              </w:rPr>
              <w:t>Ensure that children’s written comprehension tasks in reading, build on what children already know and can do</w:t>
            </w:r>
          </w:p>
        </w:tc>
        <w:tc>
          <w:tcPr>
            <w:tcW w:w="7257" w:type="dxa"/>
            <w:shd w:val="clear" w:color="auto" w:fill="auto"/>
            <w:tcMar>
              <w:top w:w="113" w:type="dxa"/>
              <w:bottom w:w="113" w:type="dxa"/>
            </w:tcMar>
          </w:tcPr>
          <w:p w14:paraId="6DB149EF" w14:textId="77777777" w:rsidR="00FA69C1" w:rsidRDefault="00005BF6" w:rsidP="00005BF6">
            <w:pPr>
              <w:pStyle w:val="7Tablebodycopy"/>
              <w:numPr>
                <w:ilvl w:val="0"/>
                <w:numId w:val="43"/>
              </w:numPr>
              <w:rPr>
                <w:lang w:val="en-GB"/>
              </w:rPr>
            </w:pPr>
            <w:r>
              <w:rPr>
                <w:lang w:val="en-GB"/>
              </w:rPr>
              <w:t>Subject leaders have continued to develop the curriculum to ensure clear progression within their subjects year-on-year, and to produce LTPs that show prior learning and how this is being built upon. Assessment processes within foundation subjects have been adapted to enable teachers to see more clearly, what knowledge and skills children have secured, and those which they need to continue to develop</w:t>
            </w:r>
          </w:p>
          <w:p w14:paraId="30F1C6E0" w14:textId="290BCFF8" w:rsidR="00005BF6" w:rsidRPr="00A06B1C" w:rsidRDefault="00A9515C" w:rsidP="00005BF6">
            <w:pPr>
              <w:pStyle w:val="7Tablebodycopy"/>
              <w:numPr>
                <w:ilvl w:val="0"/>
                <w:numId w:val="43"/>
              </w:numPr>
              <w:rPr>
                <w:lang w:val="en-GB"/>
              </w:rPr>
            </w:pPr>
            <w:r>
              <w:rPr>
                <w:lang w:val="en-GB"/>
              </w:rPr>
              <w:t xml:space="preserve">Since the previous inspection, the school looked at how guided reading was planned and conducted throughout the school, and how the written comprehension tasks linked to reading were devised. In order to better support teachers to structure comprehension tasks to match the levels of existing skills of pupils, and to </w:t>
            </w:r>
            <w:r w:rsidR="006E51F9">
              <w:rPr>
                <w:lang w:val="en-GB"/>
              </w:rPr>
              <w:t>build on this for progression, staff adopted the cracking comprehension scheme. This seemed to improve the tasks presented to children, but following a period of evaluation and reflection, it was evident that it still was not supporting the teaching of the necessary progression in comprehension skills. In September this year, we purchased and adopted the Pathways to Reading scheme, which complements the Pathways to Write scheme also adopted. This programme should give confidence to teachers in delivering reading comprehension lessons that are planned and structured for progression, building on what children have already learned and can do.</w:t>
            </w:r>
          </w:p>
        </w:tc>
      </w:tr>
      <w:tr w:rsidR="00FA69C1" w:rsidRPr="00A06B1C" w14:paraId="24B7319D" w14:textId="77777777" w:rsidTr="002F532E">
        <w:trPr>
          <w:cantSplit/>
        </w:trPr>
        <w:tc>
          <w:tcPr>
            <w:tcW w:w="1134" w:type="dxa"/>
            <w:shd w:val="clear" w:color="auto" w:fill="auto"/>
            <w:tcMar>
              <w:top w:w="113" w:type="dxa"/>
              <w:bottom w:w="113" w:type="dxa"/>
            </w:tcMar>
          </w:tcPr>
          <w:p w14:paraId="039D3E43" w14:textId="77777777" w:rsidR="00FA69C1" w:rsidRPr="00A06B1C" w:rsidRDefault="00FA69C1">
            <w:pPr>
              <w:pStyle w:val="7Tablebodycopy"/>
              <w:rPr>
                <w:lang w:val="en-GB"/>
              </w:rPr>
            </w:pPr>
            <w:r w:rsidRPr="00A06B1C">
              <w:rPr>
                <w:lang w:val="en-GB"/>
              </w:rPr>
              <w:t>School improvement priorities</w:t>
            </w:r>
          </w:p>
        </w:tc>
        <w:tc>
          <w:tcPr>
            <w:tcW w:w="13608" w:type="dxa"/>
            <w:gridSpan w:val="2"/>
            <w:shd w:val="clear" w:color="auto" w:fill="auto"/>
            <w:tcMar>
              <w:top w:w="113" w:type="dxa"/>
              <w:bottom w:w="113" w:type="dxa"/>
            </w:tcMar>
          </w:tcPr>
          <w:p w14:paraId="0333E988" w14:textId="45361BF5" w:rsidR="00FA69C1" w:rsidRPr="000A291C" w:rsidRDefault="00FA69C1" w:rsidP="006E51F9">
            <w:pPr>
              <w:pStyle w:val="7Tablecopybulleted"/>
              <w:numPr>
                <w:ilvl w:val="0"/>
                <w:numId w:val="0"/>
              </w:numPr>
              <w:rPr>
                <w:rFonts w:cs="Arial"/>
                <w:b/>
                <w:bCs/>
                <w:szCs w:val="20"/>
                <w:u w:val="single"/>
                <w:lang w:val="en-GB"/>
              </w:rPr>
            </w:pPr>
            <w:r w:rsidRPr="000A291C">
              <w:rPr>
                <w:rFonts w:cs="Arial"/>
                <w:b/>
                <w:bCs/>
                <w:szCs w:val="20"/>
                <w:u w:val="single"/>
                <w:lang w:val="en-GB"/>
              </w:rPr>
              <w:t>Quality of education</w:t>
            </w:r>
          </w:p>
          <w:p w14:paraId="27EBAE07" w14:textId="34C164A0" w:rsidR="006E51F9" w:rsidRPr="000A291C" w:rsidRDefault="006E51F9" w:rsidP="006E51F9">
            <w:pPr>
              <w:pStyle w:val="ListParagraph"/>
              <w:numPr>
                <w:ilvl w:val="0"/>
                <w:numId w:val="44"/>
              </w:numPr>
              <w:spacing w:after="0" w:line="240" w:lineRule="auto"/>
              <w:rPr>
                <w:rFonts w:ascii="Arial" w:hAnsi="Arial" w:cs="Arial"/>
                <w:sz w:val="20"/>
                <w:szCs w:val="20"/>
              </w:rPr>
            </w:pPr>
            <w:r w:rsidRPr="000A291C">
              <w:rPr>
                <w:rFonts w:ascii="Arial" w:hAnsi="Arial" w:cs="Arial"/>
                <w:sz w:val="20"/>
                <w:szCs w:val="20"/>
              </w:rPr>
              <w:t>To improve outcomes in Maths for all pupils in line with national levels</w:t>
            </w:r>
          </w:p>
          <w:p w14:paraId="272FBFE6" w14:textId="59348346" w:rsidR="006E51F9" w:rsidRPr="000A291C" w:rsidRDefault="006E51F9" w:rsidP="006E51F9">
            <w:pPr>
              <w:pStyle w:val="ListParagraph"/>
              <w:numPr>
                <w:ilvl w:val="0"/>
                <w:numId w:val="44"/>
              </w:numPr>
              <w:spacing w:after="0" w:line="240" w:lineRule="auto"/>
              <w:rPr>
                <w:rFonts w:ascii="Arial" w:hAnsi="Arial" w:cs="Arial"/>
                <w:sz w:val="20"/>
                <w:szCs w:val="20"/>
              </w:rPr>
            </w:pPr>
            <w:r w:rsidRPr="000A291C">
              <w:rPr>
                <w:rFonts w:ascii="Arial" w:hAnsi="Arial" w:cs="Arial"/>
                <w:sz w:val="20"/>
                <w:szCs w:val="20"/>
              </w:rPr>
              <w:t>To improve outcomes in Reading for all pupils in line with national levels</w:t>
            </w:r>
          </w:p>
          <w:p w14:paraId="6DE19F90" w14:textId="77777777" w:rsidR="006E51F9" w:rsidRPr="000A291C" w:rsidRDefault="006E51F9" w:rsidP="006E51F9">
            <w:pPr>
              <w:pStyle w:val="ListParagraph"/>
              <w:numPr>
                <w:ilvl w:val="0"/>
                <w:numId w:val="44"/>
              </w:numPr>
              <w:rPr>
                <w:rFonts w:ascii="Arial" w:hAnsi="Arial" w:cs="Arial"/>
                <w:sz w:val="20"/>
                <w:szCs w:val="20"/>
              </w:rPr>
            </w:pPr>
            <w:r w:rsidRPr="000A291C">
              <w:rPr>
                <w:rFonts w:ascii="Arial" w:hAnsi="Arial" w:cs="Arial"/>
                <w:sz w:val="20"/>
                <w:szCs w:val="20"/>
              </w:rPr>
              <w:t>To improve outcomes in Writing for all pupils in line with national levels</w:t>
            </w:r>
          </w:p>
          <w:p w14:paraId="0BD83174" w14:textId="50BB7768" w:rsidR="00FA69C1" w:rsidRPr="000A291C" w:rsidRDefault="00FA69C1" w:rsidP="006E51F9">
            <w:pPr>
              <w:pStyle w:val="7Tablecopybulleted"/>
              <w:numPr>
                <w:ilvl w:val="0"/>
                <w:numId w:val="0"/>
              </w:numPr>
              <w:rPr>
                <w:rFonts w:cs="Arial"/>
                <w:b/>
                <w:bCs/>
                <w:szCs w:val="20"/>
                <w:u w:val="single"/>
                <w:lang w:val="en-GB"/>
              </w:rPr>
            </w:pPr>
            <w:r w:rsidRPr="000A291C">
              <w:rPr>
                <w:rFonts w:cs="Arial"/>
                <w:b/>
                <w:bCs/>
                <w:szCs w:val="20"/>
                <w:u w:val="single"/>
                <w:lang w:val="en-GB"/>
              </w:rPr>
              <w:t>Personal development</w:t>
            </w:r>
          </w:p>
          <w:p w14:paraId="2500A498" w14:textId="4E73E0EE" w:rsidR="00FA69C1" w:rsidRPr="006E51F9" w:rsidRDefault="006E51F9" w:rsidP="006E51F9">
            <w:pPr>
              <w:pStyle w:val="ListParagraph"/>
              <w:numPr>
                <w:ilvl w:val="0"/>
                <w:numId w:val="44"/>
              </w:numPr>
              <w:rPr>
                <w:sz w:val="24"/>
              </w:rPr>
            </w:pPr>
            <w:r w:rsidRPr="000A291C">
              <w:rPr>
                <w:rFonts w:ascii="Arial" w:eastAsia="Times New Roman" w:hAnsi="Arial" w:cs="Arial"/>
                <w:color w:val="000000"/>
                <w:sz w:val="20"/>
                <w:szCs w:val="20"/>
                <w:lang w:eastAsia="en-GB"/>
              </w:rPr>
              <w:t>To improve the school's offer to enable the stretch and challenge of children's interests</w:t>
            </w:r>
          </w:p>
        </w:tc>
      </w:tr>
    </w:tbl>
    <w:p w14:paraId="22F71812" w14:textId="77777777" w:rsidR="00FA69C1" w:rsidRPr="00A06B1C" w:rsidRDefault="00FA69C1" w:rsidP="00FA69C1">
      <w:pPr>
        <w:rPr>
          <w:lang w:val="en-GB"/>
        </w:rPr>
      </w:pPr>
    </w:p>
    <w:p w14:paraId="7C6341AD" w14:textId="77777777" w:rsidR="00FA69C1" w:rsidRPr="00A06B1C" w:rsidRDefault="00FA69C1" w:rsidP="00FA69C1">
      <w:pPr>
        <w:rPr>
          <w:lang w:val="en-GB"/>
        </w:rPr>
      </w:pPr>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362"/>
        <w:gridCol w:w="13380"/>
      </w:tblGrid>
      <w:tr w:rsidR="00FA69C1" w:rsidRPr="00A06B1C" w14:paraId="30B8F61F" w14:textId="77777777" w:rsidTr="006D0D37">
        <w:trPr>
          <w:cantSplit/>
          <w:trHeight w:val="757"/>
        </w:trPr>
        <w:tc>
          <w:tcPr>
            <w:tcW w:w="14742" w:type="dxa"/>
            <w:gridSpan w:val="2"/>
            <w:shd w:val="clear" w:color="auto" w:fill="DEEAF6"/>
            <w:tcMar>
              <w:top w:w="113" w:type="dxa"/>
              <w:bottom w:w="113" w:type="dxa"/>
            </w:tcMar>
          </w:tcPr>
          <w:p w14:paraId="06DB9392" w14:textId="36D76A6F" w:rsidR="00FA69C1" w:rsidRPr="00A06B1C" w:rsidRDefault="00FA69C1">
            <w:pPr>
              <w:pStyle w:val="7Tablebodycopy"/>
              <w:rPr>
                <w:lang w:val="en-GB"/>
              </w:rPr>
            </w:pPr>
            <w:r w:rsidRPr="00A06B1C">
              <w:rPr>
                <w:b/>
                <w:lang w:val="en-GB"/>
              </w:rPr>
              <w:t>QUALITY OF EDUCATION</w:t>
            </w:r>
            <w:r w:rsidRPr="00A06B1C">
              <w:rPr>
                <w:lang w:val="en-GB"/>
              </w:rPr>
              <w:t xml:space="preserve"> – </w:t>
            </w:r>
            <w:r w:rsidR="004A7580">
              <w:rPr>
                <w:lang w:val="en-GB"/>
              </w:rPr>
              <w:t>GOOD</w:t>
            </w:r>
          </w:p>
        </w:tc>
      </w:tr>
      <w:tr w:rsidR="00FA69C1" w:rsidRPr="00A06B1C" w14:paraId="77FCCD03" w14:textId="77777777" w:rsidTr="002F532E">
        <w:trPr>
          <w:cantSplit/>
        </w:trPr>
        <w:tc>
          <w:tcPr>
            <w:tcW w:w="1134" w:type="dxa"/>
            <w:vMerge w:val="restart"/>
            <w:shd w:val="clear" w:color="auto" w:fill="auto"/>
            <w:tcMar>
              <w:top w:w="113" w:type="dxa"/>
              <w:bottom w:w="113" w:type="dxa"/>
            </w:tcMar>
          </w:tcPr>
          <w:p w14:paraId="42C6D1F0" w14:textId="77777777" w:rsidR="00FA69C1" w:rsidRPr="00A06B1C" w:rsidRDefault="00FA69C1">
            <w:pPr>
              <w:pStyle w:val="7Tablebodycopy"/>
              <w:rPr>
                <w:lang w:val="en-GB"/>
              </w:rPr>
            </w:pPr>
            <w:r w:rsidRPr="00A06B1C">
              <w:rPr>
                <w:lang w:val="en-GB"/>
              </w:rPr>
              <w:lastRenderedPageBreak/>
              <w:t xml:space="preserve">Strengths </w:t>
            </w:r>
          </w:p>
        </w:tc>
        <w:tc>
          <w:tcPr>
            <w:tcW w:w="13608" w:type="dxa"/>
            <w:shd w:val="clear" w:color="auto" w:fill="auto"/>
            <w:tcMar>
              <w:top w:w="113" w:type="dxa"/>
              <w:bottom w:w="113" w:type="dxa"/>
            </w:tcMar>
          </w:tcPr>
          <w:p w14:paraId="3F50143B" w14:textId="77777777" w:rsidR="003012B1" w:rsidRPr="00D3199F" w:rsidRDefault="003012B1" w:rsidP="003012B1">
            <w:pPr>
              <w:spacing w:after="191"/>
              <w:ind w:left="-5"/>
              <w:rPr>
                <w:rFonts w:cs="Arial"/>
                <w:b/>
                <w:iCs/>
                <w:szCs w:val="20"/>
                <w:u w:val="single"/>
              </w:rPr>
            </w:pPr>
            <w:r w:rsidRPr="00D3199F">
              <w:rPr>
                <w:rFonts w:cs="Arial"/>
                <w:b/>
                <w:iCs/>
                <w:szCs w:val="20"/>
                <w:u w:val="single"/>
              </w:rPr>
              <w:t>INTENT</w:t>
            </w:r>
          </w:p>
          <w:p w14:paraId="47C4C0D8" w14:textId="4A191539" w:rsidR="003012B1" w:rsidRPr="00D3199F" w:rsidRDefault="003012B1" w:rsidP="003012B1">
            <w:pPr>
              <w:spacing w:after="191"/>
              <w:ind w:left="-5"/>
              <w:rPr>
                <w:rFonts w:cs="Arial"/>
                <w:bCs/>
                <w:iCs/>
                <w:szCs w:val="20"/>
              </w:rPr>
            </w:pPr>
            <w:r w:rsidRPr="00D3199F">
              <w:rPr>
                <w:rFonts w:cs="Arial"/>
                <w:bCs/>
                <w:iCs/>
                <w:szCs w:val="20"/>
              </w:rPr>
              <w:t xml:space="preserve">We are not afraid to say that our ambition is for children to love what they are learning - we want to inspire children and for them to see beauty all around them; </w:t>
            </w:r>
            <w:proofErr w:type="gramStart"/>
            <w:r w:rsidRPr="00D3199F">
              <w:rPr>
                <w:rFonts w:cs="Arial"/>
                <w:bCs/>
                <w:iCs/>
                <w:szCs w:val="20"/>
              </w:rPr>
              <w:t>thus</w:t>
            </w:r>
            <w:proofErr w:type="gramEnd"/>
            <w:r w:rsidRPr="00D3199F">
              <w:rPr>
                <w:rFonts w:cs="Arial"/>
                <w:bCs/>
                <w:iCs/>
                <w:szCs w:val="20"/>
              </w:rPr>
              <w:t xml:space="preserve"> they will value the world around them and engage richly and meaningfully in all they do.</w:t>
            </w:r>
          </w:p>
          <w:p w14:paraId="28378F20" w14:textId="3AF4F992" w:rsidR="003012B1" w:rsidRPr="00D3199F" w:rsidRDefault="003012B1" w:rsidP="003012B1">
            <w:pPr>
              <w:spacing w:after="191"/>
              <w:ind w:left="-5"/>
              <w:rPr>
                <w:rFonts w:cs="Arial"/>
                <w:bCs/>
                <w:iCs/>
                <w:szCs w:val="20"/>
              </w:rPr>
            </w:pPr>
            <w:r w:rsidRPr="00D3199F">
              <w:rPr>
                <w:rFonts w:cs="Arial"/>
                <w:bCs/>
                <w:iCs/>
                <w:szCs w:val="20"/>
              </w:rPr>
              <w:t xml:space="preserve">In </w:t>
            </w:r>
            <w:proofErr w:type="spellStart"/>
            <w:r w:rsidRPr="00D3199F">
              <w:rPr>
                <w:rFonts w:cs="Arial"/>
                <w:bCs/>
                <w:iCs/>
                <w:szCs w:val="20"/>
              </w:rPr>
              <w:t>Conisbrough</w:t>
            </w:r>
            <w:proofErr w:type="spellEnd"/>
            <w:r w:rsidRPr="00D3199F">
              <w:rPr>
                <w:rFonts w:cs="Arial"/>
                <w:bCs/>
                <w:iCs/>
                <w:szCs w:val="20"/>
              </w:rPr>
              <w:t xml:space="preserve">, we have a rich heritage that we use to support our curriculum. Our History and R.E teaching is blessed by the fact that we have the oldest church in South Yorkshire (St Peter's) and the wonderful </w:t>
            </w:r>
            <w:proofErr w:type="spellStart"/>
            <w:r w:rsidRPr="00D3199F">
              <w:rPr>
                <w:rFonts w:cs="Arial"/>
                <w:bCs/>
                <w:iCs/>
                <w:szCs w:val="20"/>
              </w:rPr>
              <w:t>Conisbrough</w:t>
            </w:r>
            <w:proofErr w:type="spellEnd"/>
            <w:r w:rsidRPr="00D3199F">
              <w:rPr>
                <w:rFonts w:cs="Arial"/>
                <w:bCs/>
                <w:iCs/>
                <w:szCs w:val="20"/>
              </w:rPr>
              <w:t xml:space="preserve"> Castle that inspired Sir Walter Scott to write 'Ivanhoe'; we focus on these by visits and using other visits to contrast our castle with another castle, and our church with a Cathedral, thus we can </w:t>
            </w:r>
            <w:proofErr w:type="spellStart"/>
            <w:r w:rsidRPr="00D3199F">
              <w:rPr>
                <w:rFonts w:cs="Arial"/>
                <w:bCs/>
                <w:iCs/>
                <w:szCs w:val="20"/>
              </w:rPr>
              <w:t>personalise</w:t>
            </w:r>
            <w:proofErr w:type="spellEnd"/>
            <w:r w:rsidRPr="00D3199F">
              <w:rPr>
                <w:rFonts w:cs="Arial"/>
                <w:bCs/>
                <w:iCs/>
                <w:szCs w:val="20"/>
              </w:rPr>
              <w:t xml:space="preserve"> using our locality, but also expand by taking the children further afield to contrast their experiences.</w:t>
            </w:r>
          </w:p>
          <w:p w14:paraId="6317211E" w14:textId="095E55E4" w:rsidR="003012B1" w:rsidRPr="00D3199F" w:rsidRDefault="003012B1" w:rsidP="003012B1">
            <w:pPr>
              <w:spacing w:after="191"/>
              <w:ind w:left="-5"/>
              <w:rPr>
                <w:rFonts w:cs="Arial"/>
                <w:bCs/>
                <w:iCs/>
                <w:szCs w:val="20"/>
              </w:rPr>
            </w:pPr>
            <w:r w:rsidRPr="00D3199F">
              <w:rPr>
                <w:rFonts w:cs="Arial"/>
                <w:bCs/>
                <w:iCs/>
                <w:szCs w:val="20"/>
              </w:rPr>
              <w:t>We have tried to approach our whole curriculum in the same manner, for example, by seeing how we can apply 'next steps' to what we teach - using local pathways in our music teaching so that those who enjoy our brass music lessons can access the brass opportunities in the wider community, and those who wish to do so in sport can access the pathways to local sports beyond the school - and this is an area rich in brass music tradition as well as sport.</w:t>
            </w:r>
          </w:p>
          <w:p w14:paraId="1C39AFE7" w14:textId="05BA9BD9" w:rsidR="003012B1" w:rsidRPr="00D3199F" w:rsidRDefault="003012B1" w:rsidP="003012B1">
            <w:pPr>
              <w:ind w:left="-5" w:right="15"/>
              <w:rPr>
                <w:rFonts w:cs="Arial"/>
                <w:bCs/>
                <w:szCs w:val="20"/>
              </w:rPr>
            </w:pPr>
            <w:r w:rsidRPr="00D3199F">
              <w:rPr>
                <w:rFonts w:cs="Arial"/>
                <w:bCs/>
                <w:szCs w:val="20"/>
              </w:rPr>
              <w:t xml:space="preserve">At Ivanhoe, we understand that our children will have far better life chances if they are highly literate and numerate, but we are determined not to pursue those aims </w:t>
            </w:r>
            <w:r w:rsidR="00636EDE" w:rsidRPr="00D3199F">
              <w:rPr>
                <w:rFonts w:cs="Arial"/>
                <w:bCs/>
                <w:szCs w:val="20"/>
              </w:rPr>
              <w:t xml:space="preserve">at any cost, particularly </w:t>
            </w:r>
            <w:r w:rsidRPr="00D3199F">
              <w:rPr>
                <w:rFonts w:cs="Arial"/>
                <w:bCs/>
                <w:szCs w:val="20"/>
              </w:rPr>
              <w:t xml:space="preserve">if it leads to a curriculum that is narrowed and starved of opportunities to develop the whole child. By understanding our children, and by </w:t>
            </w:r>
            <w:proofErr w:type="spellStart"/>
            <w:r w:rsidRPr="00D3199F">
              <w:rPr>
                <w:rFonts w:cs="Arial"/>
                <w:bCs/>
                <w:szCs w:val="20"/>
              </w:rPr>
              <w:t>recognising</w:t>
            </w:r>
            <w:proofErr w:type="spellEnd"/>
            <w:r w:rsidRPr="00D3199F">
              <w:rPr>
                <w:rFonts w:cs="Arial"/>
                <w:bCs/>
                <w:szCs w:val="20"/>
              </w:rPr>
              <w:t xml:space="preserve"> how we can help them to be fully rounded citizens we can redress any social disadvantage that may have chained our community in the past. Our children are the future, and our curriculum will give them the very best chances in life and the very best chances to appreciate and enjoy their lives and the opportunities that come their way.</w:t>
            </w:r>
          </w:p>
          <w:p w14:paraId="62F994DE" w14:textId="1BD0FBF7" w:rsidR="00B30759" w:rsidRDefault="00B30759" w:rsidP="003012B1">
            <w:pPr>
              <w:ind w:left="-5" w:right="15"/>
              <w:rPr>
                <w:rFonts w:cs="Arial"/>
                <w:b/>
                <w:bCs/>
                <w:szCs w:val="20"/>
              </w:rPr>
            </w:pPr>
          </w:p>
          <w:p w14:paraId="45D44CD8" w14:textId="6BD9E950" w:rsidR="00B30759" w:rsidRPr="00B30759" w:rsidRDefault="00B30759" w:rsidP="00B30759">
            <w:pPr>
              <w:ind w:left="-5" w:right="15"/>
              <w:rPr>
                <w:rFonts w:cs="Arial"/>
                <w:szCs w:val="20"/>
              </w:rPr>
            </w:pPr>
            <w:r w:rsidRPr="00B30759">
              <w:rPr>
                <w:rFonts w:cs="Arial"/>
                <w:szCs w:val="20"/>
              </w:rPr>
              <w:t>In our school, this is how we introduce the notion of cultural capital:</w:t>
            </w:r>
          </w:p>
          <w:p w14:paraId="7C94D4FB" w14:textId="77777777" w:rsidR="00B30759" w:rsidRPr="00B30759" w:rsidRDefault="00B30759" w:rsidP="00B30759">
            <w:pPr>
              <w:spacing w:after="191"/>
              <w:ind w:left="-5"/>
              <w:rPr>
                <w:rFonts w:cs="Arial"/>
                <w:szCs w:val="20"/>
              </w:rPr>
            </w:pPr>
            <w:r w:rsidRPr="00B30759">
              <w:rPr>
                <w:rFonts w:cs="Arial"/>
                <w:b/>
                <w:i/>
                <w:szCs w:val="20"/>
              </w:rPr>
              <w:t>"Beauty is truth, truth beauty; that is all you know on earth, and all you need to know." (Keats)</w:t>
            </w:r>
          </w:p>
          <w:p w14:paraId="6070B363" w14:textId="63839822" w:rsidR="00FA69C1" w:rsidRPr="00D3199F" w:rsidRDefault="00B30759" w:rsidP="00B30759">
            <w:pPr>
              <w:spacing w:after="191"/>
              <w:ind w:left="-5"/>
              <w:rPr>
                <w:rFonts w:cs="Arial"/>
                <w:bCs/>
                <w:iCs/>
                <w:szCs w:val="20"/>
              </w:rPr>
            </w:pPr>
            <w:r w:rsidRPr="00D3199F">
              <w:rPr>
                <w:rFonts w:cs="Arial"/>
                <w:bCs/>
                <w:iCs/>
                <w:szCs w:val="20"/>
              </w:rPr>
              <w:t>Ivanhoe is committed to ensuring that children are given every opportunity to taste the best cultural experiences that we can offer in the hope that by gaining access to the best, children will understand that the most beautiful experiences are accessible and that they are their birth right. We see this as just as important as their understanding of Fundamental British Values. Our commitment to this can be seen through our experiences such as our ‘core offer of visits and experiences’ which include</w:t>
            </w:r>
            <w:r w:rsidR="00423EB5" w:rsidRPr="00D3199F">
              <w:rPr>
                <w:rFonts w:cs="Arial"/>
                <w:bCs/>
                <w:iCs/>
                <w:szCs w:val="20"/>
              </w:rPr>
              <w:t xml:space="preserve"> introducing our children in FS2 to the world of the theatre by seeing an age</w:t>
            </w:r>
            <w:r w:rsidR="00D3199F">
              <w:rPr>
                <w:rFonts w:cs="Arial"/>
                <w:bCs/>
                <w:iCs/>
                <w:szCs w:val="20"/>
              </w:rPr>
              <w:t>-</w:t>
            </w:r>
            <w:r w:rsidR="00423EB5" w:rsidRPr="00D3199F">
              <w:rPr>
                <w:rFonts w:cs="Arial"/>
                <w:bCs/>
                <w:iCs/>
                <w:szCs w:val="20"/>
              </w:rPr>
              <w:t>appropriate production at the Lyceum, and in Y6</w:t>
            </w:r>
            <w:r w:rsidRPr="00D3199F">
              <w:rPr>
                <w:rFonts w:cs="Arial"/>
                <w:bCs/>
                <w:iCs/>
                <w:szCs w:val="20"/>
              </w:rPr>
              <w:t xml:space="preserve"> visiting the RSC to see a Shakespeare play</w:t>
            </w:r>
            <w:r w:rsidR="00423EB5" w:rsidRPr="00D3199F">
              <w:rPr>
                <w:rFonts w:cs="Arial"/>
                <w:bCs/>
                <w:iCs/>
                <w:szCs w:val="20"/>
              </w:rPr>
              <w:t>.</w:t>
            </w:r>
          </w:p>
          <w:p w14:paraId="09CF2EE6" w14:textId="2502AFFA" w:rsidR="00FA69C1" w:rsidRDefault="000A291C">
            <w:pPr>
              <w:pStyle w:val="7Tablebodycopy"/>
              <w:rPr>
                <w:rFonts w:cs="Arial"/>
                <w:szCs w:val="20"/>
              </w:rPr>
            </w:pPr>
            <w:r w:rsidRPr="000A291C">
              <w:rPr>
                <w:rFonts w:cs="Arial"/>
                <w:szCs w:val="20"/>
              </w:rPr>
              <w:t xml:space="preserve">In 2018/19 we completely rewrote our curriculum to meet the stated aims of the New </w:t>
            </w:r>
            <w:proofErr w:type="spellStart"/>
            <w:r w:rsidRPr="000A291C">
              <w:rPr>
                <w:rFonts w:cs="Arial"/>
                <w:szCs w:val="20"/>
              </w:rPr>
              <w:t>Ofsted</w:t>
            </w:r>
            <w:proofErr w:type="spellEnd"/>
            <w:r w:rsidRPr="000A291C">
              <w:rPr>
                <w:rFonts w:cs="Arial"/>
                <w:szCs w:val="20"/>
              </w:rPr>
              <w:t xml:space="preserve"> Framework and were delighted to do that as it gave voice to what has always underlain our philosophy. In 2020 we tried to refashion it to respond to what we saw as a greater need for health and well-being, citizenship and awe and wonder in a post-Covid world. Since then, we have made further changes to respond to the ever-changing needs and interests of our pupils, school and community as we challenge ourselves to build a curriculum that both delivers in terms of valuable skills and knowledge to last a lifetime, and in its interest and relevance to the pupils experiencing it.</w:t>
            </w:r>
            <w:r w:rsidR="00B30759">
              <w:rPr>
                <w:rFonts w:cs="Arial"/>
                <w:szCs w:val="20"/>
              </w:rPr>
              <w:t xml:space="preserve"> Our curriculum is an ongoing process of reflection, evaluation and development.</w:t>
            </w:r>
          </w:p>
          <w:p w14:paraId="57C2A26C" w14:textId="6008C4F9" w:rsidR="00423EB5" w:rsidRDefault="00423EB5">
            <w:pPr>
              <w:pStyle w:val="7Tablebodycopy"/>
              <w:rPr>
                <w:rFonts w:cs="Arial"/>
                <w:szCs w:val="20"/>
              </w:rPr>
            </w:pPr>
          </w:p>
          <w:p w14:paraId="4B796D82" w14:textId="4ACE7178" w:rsidR="00423EB5" w:rsidRDefault="00423EB5">
            <w:pPr>
              <w:pStyle w:val="7Tablebodycopy"/>
              <w:rPr>
                <w:lang w:val="en-GB"/>
              </w:rPr>
            </w:pPr>
            <w:r>
              <w:rPr>
                <w:rFonts w:cs="Arial"/>
                <w:szCs w:val="20"/>
              </w:rPr>
              <w:t xml:space="preserve">Our subject leaders have developed long-term and medium-term planning documents across all subjects, which show that the curriculum is </w:t>
            </w:r>
            <w:r w:rsidRPr="00423EB5">
              <w:rPr>
                <w:lang w:val="en-GB"/>
              </w:rPr>
              <w:t>coherently planned and sequenced towards cumulatively sufficient knowledge and skills for future learning</w:t>
            </w:r>
            <w:r>
              <w:rPr>
                <w:lang w:val="en-GB"/>
              </w:rPr>
              <w:t xml:space="preserve"> and development.</w:t>
            </w:r>
          </w:p>
          <w:p w14:paraId="5173A2B6" w14:textId="5C361215" w:rsidR="00423EB5" w:rsidRDefault="00423EB5">
            <w:pPr>
              <w:pStyle w:val="7Tablebodycopy"/>
              <w:rPr>
                <w:rFonts w:cs="Arial"/>
              </w:rPr>
            </w:pPr>
          </w:p>
          <w:p w14:paraId="21609409" w14:textId="6CE3D64B" w:rsidR="00423EB5" w:rsidRDefault="00423EB5">
            <w:pPr>
              <w:pStyle w:val="7Tablebodycopy"/>
              <w:rPr>
                <w:rFonts w:cs="Arial"/>
                <w:szCs w:val="20"/>
              </w:rPr>
            </w:pPr>
            <w:r w:rsidRPr="00423EB5">
              <w:rPr>
                <w:rFonts w:cs="Arial"/>
              </w:rPr>
              <w:t xml:space="preserve">Our subject policies demonstrate how our </w:t>
            </w:r>
            <w:r w:rsidRPr="00423EB5">
              <w:rPr>
                <w:lang w:val="en-GB"/>
              </w:rPr>
              <w:t>curriculum is successfully designed and developed (and adapted where necessary) to be ambitious and meet the needs of all pupils, including those with SEN and/or disabilities, developing their knowledge, skills and abilities to apply what they know and can do with increasing fluency and independence.</w:t>
            </w:r>
          </w:p>
          <w:p w14:paraId="17B2FDE6" w14:textId="67638F3F" w:rsidR="00B30759" w:rsidRPr="000A291C" w:rsidRDefault="00B30759">
            <w:pPr>
              <w:pStyle w:val="7Tablebodycopy"/>
              <w:rPr>
                <w:rFonts w:cs="Arial"/>
                <w:szCs w:val="20"/>
                <w:lang w:val="en-GB"/>
              </w:rPr>
            </w:pPr>
          </w:p>
          <w:p w14:paraId="6C46ECF1" w14:textId="77777777" w:rsidR="00FA69C1" w:rsidRPr="00A06B1C" w:rsidRDefault="00FA69C1">
            <w:pPr>
              <w:pStyle w:val="7Tablebodycopy"/>
              <w:rPr>
                <w:lang w:val="en-GB"/>
              </w:rPr>
            </w:pPr>
          </w:p>
        </w:tc>
      </w:tr>
      <w:tr w:rsidR="00FA69C1" w:rsidRPr="00A06B1C" w14:paraId="5BB93143" w14:textId="77777777" w:rsidTr="002F532E">
        <w:trPr>
          <w:cantSplit/>
        </w:trPr>
        <w:tc>
          <w:tcPr>
            <w:tcW w:w="1134" w:type="dxa"/>
            <w:vMerge/>
            <w:shd w:val="clear" w:color="auto" w:fill="auto"/>
            <w:tcMar>
              <w:top w:w="113" w:type="dxa"/>
              <w:bottom w:w="113" w:type="dxa"/>
            </w:tcMar>
          </w:tcPr>
          <w:p w14:paraId="3851E8D9" w14:textId="77777777" w:rsidR="00FA69C1" w:rsidRPr="00A06B1C" w:rsidRDefault="00FA69C1">
            <w:pPr>
              <w:pStyle w:val="7Tablebodycopy"/>
              <w:rPr>
                <w:lang w:val="en-GB"/>
              </w:rPr>
            </w:pPr>
          </w:p>
        </w:tc>
        <w:tc>
          <w:tcPr>
            <w:tcW w:w="13608" w:type="dxa"/>
            <w:shd w:val="clear" w:color="auto" w:fill="auto"/>
            <w:tcMar>
              <w:top w:w="113" w:type="dxa"/>
              <w:bottom w:w="113" w:type="dxa"/>
            </w:tcMar>
          </w:tcPr>
          <w:p w14:paraId="662F46BD" w14:textId="57E6D58D" w:rsidR="00423EB5" w:rsidRPr="00D3199F" w:rsidRDefault="00423EB5">
            <w:pPr>
              <w:pStyle w:val="7Tablebodycopy"/>
              <w:rPr>
                <w:b/>
                <w:bCs/>
                <w:u w:val="single"/>
                <w:lang w:val="en-GB"/>
              </w:rPr>
            </w:pPr>
            <w:r w:rsidRPr="00D3199F">
              <w:rPr>
                <w:b/>
                <w:bCs/>
                <w:u w:val="single"/>
                <w:lang w:val="en-GB"/>
              </w:rPr>
              <w:t>IMPLEMENTATION</w:t>
            </w:r>
          </w:p>
          <w:p w14:paraId="4D9B717E" w14:textId="5F5DBE7F" w:rsidR="00423EB5" w:rsidRDefault="00423EB5">
            <w:pPr>
              <w:pStyle w:val="7Tablebodycopy"/>
              <w:rPr>
                <w:lang w:val="en-GB"/>
              </w:rPr>
            </w:pPr>
          </w:p>
          <w:p w14:paraId="61D803B9" w14:textId="7576AC54" w:rsidR="008C7B5A" w:rsidRDefault="008C7B5A" w:rsidP="008C7B5A">
            <w:pPr>
              <w:ind w:left="-5" w:right="15"/>
              <w:rPr>
                <w:rFonts w:cs="Arial"/>
                <w:szCs w:val="20"/>
              </w:rPr>
            </w:pPr>
            <w:r w:rsidRPr="008C7B5A">
              <w:rPr>
                <w:rFonts w:cs="Arial"/>
                <w:szCs w:val="20"/>
              </w:rPr>
              <w:t>At Ivanhoe, we try to make reading come alive</w:t>
            </w:r>
            <w:r>
              <w:rPr>
                <w:rFonts w:cs="Arial"/>
                <w:szCs w:val="20"/>
              </w:rPr>
              <w:t>!</w:t>
            </w:r>
            <w:r w:rsidRPr="008C7B5A">
              <w:rPr>
                <w:rFonts w:cs="Arial"/>
                <w:szCs w:val="20"/>
              </w:rPr>
              <w:t xml:space="preserve"> In 2022/23, every year group in school had live meetings with published authors to help to engage children in our special year of reading</w:t>
            </w:r>
            <w:r>
              <w:rPr>
                <w:rFonts w:cs="Arial"/>
                <w:szCs w:val="20"/>
              </w:rPr>
              <w:t>, and since then, many year groups have continued to plan these events into their yearly calendar</w:t>
            </w:r>
            <w:r w:rsidRPr="008C7B5A">
              <w:rPr>
                <w:rFonts w:cs="Arial"/>
                <w:szCs w:val="20"/>
              </w:rPr>
              <w:t>. This</w:t>
            </w:r>
            <w:r>
              <w:rPr>
                <w:rFonts w:cs="Arial"/>
                <w:szCs w:val="20"/>
              </w:rPr>
              <w:t>, teamed with the ‘Reading Tree’ scheme in each class throughout school,</w:t>
            </w:r>
            <w:r w:rsidRPr="008C7B5A">
              <w:rPr>
                <w:rFonts w:cs="Arial"/>
                <w:szCs w:val="20"/>
              </w:rPr>
              <w:t xml:space="preserve"> </w:t>
            </w:r>
            <w:r>
              <w:rPr>
                <w:rFonts w:cs="Arial"/>
                <w:szCs w:val="20"/>
              </w:rPr>
              <w:t xml:space="preserve">and the book vending machine, </w:t>
            </w:r>
            <w:r w:rsidRPr="008C7B5A">
              <w:rPr>
                <w:rFonts w:cs="Arial"/>
                <w:szCs w:val="20"/>
              </w:rPr>
              <w:t>shows our commitment to the pleasure principle</w:t>
            </w:r>
            <w:r>
              <w:rPr>
                <w:rFonts w:cs="Arial"/>
                <w:szCs w:val="20"/>
              </w:rPr>
              <w:t>,</w:t>
            </w:r>
            <w:r w:rsidRPr="008C7B5A">
              <w:rPr>
                <w:rFonts w:cs="Arial"/>
                <w:szCs w:val="20"/>
              </w:rPr>
              <w:t xml:space="preserve"> as well as to our desire to introduce children to the best quality writing in the English language. </w:t>
            </w:r>
            <w:r w:rsidR="009C10D9">
              <w:rPr>
                <w:rFonts w:cs="Arial"/>
                <w:szCs w:val="20"/>
              </w:rPr>
              <w:t xml:space="preserve">We have a rigorous and sequential approach to our reading curriculum, which begins with </w:t>
            </w:r>
            <w:r w:rsidR="00E60836">
              <w:rPr>
                <w:rFonts w:cs="Arial"/>
                <w:szCs w:val="20"/>
              </w:rPr>
              <w:t xml:space="preserve">focused </w:t>
            </w:r>
            <w:r w:rsidR="009C10D9">
              <w:rPr>
                <w:rFonts w:cs="Arial"/>
                <w:szCs w:val="20"/>
              </w:rPr>
              <w:t xml:space="preserve">pre-phonics teaching in Nursery. Our phonics and early reading skills are taught through the Read, Write Inc </w:t>
            </w:r>
            <w:proofErr w:type="spellStart"/>
            <w:r w:rsidR="009C10D9">
              <w:rPr>
                <w:rFonts w:cs="Arial"/>
                <w:szCs w:val="20"/>
              </w:rPr>
              <w:t>programme</w:t>
            </w:r>
            <w:proofErr w:type="spellEnd"/>
            <w:r w:rsidR="009C10D9">
              <w:rPr>
                <w:rFonts w:cs="Arial"/>
                <w:szCs w:val="20"/>
              </w:rPr>
              <w:t xml:space="preserve"> which enables us to have a consistent approach between our phonics teaching, children’s level of skill, and the books our children take home to read.</w:t>
            </w:r>
            <w:r w:rsidR="008358D4">
              <w:rPr>
                <w:rFonts w:cs="Arial"/>
                <w:szCs w:val="20"/>
              </w:rPr>
              <w:t xml:space="preserve"> In our </w:t>
            </w:r>
            <w:proofErr w:type="spellStart"/>
            <w:r w:rsidR="008358D4">
              <w:rPr>
                <w:rFonts w:cs="Arial"/>
                <w:szCs w:val="20"/>
              </w:rPr>
              <w:t>Ofsted</w:t>
            </w:r>
            <w:proofErr w:type="spellEnd"/>
            <w:r w:rsidR="008358D4">
              <w:rPr>
                <w:rFonts w:cs="Arial"/>
                <w:szCs w:val="20"/>
              </w:rPr>
              <w:t xml:space="preserve"> inspection letter 2019, they wrote </w:t>
            </w:r>
            <w:r w:rsidR="008358D4" w:rsidRPr="00E60836">
              <w:rPr>
                <w:rFonts w:cs="Arial"/>
                <w:b/>
                <w:bCs/>
                <w:i/>
                <w:iCs/>
                <w:szCs w:val="20"/>
              </w:rPr>
              <w:t>‘</w:t>
            </w:r>
            <w:r w:rsidR="008358D4" w:rsidRPr="00E60836">
              <w:rPr>
                <w:b/>
                <w:bCs/>
                <w:i/>
                <w:iCs/>
              </w:rPr>
              <w:t xml:space="preserve">Leaders </w:t>
            </w:r>
            <w:proofErr w:type="spellStart"/>
            <w:r w:rsidR="008358D4" w:rsidRPr="00E60836">
              <w:rPr>
                <w:b/>
                <w:bCs/>
                <w:i/>
                <w:iCs/>
              </w:rPr>
              <w:t>prioritise</w:t>
            </w:r>
            <w:proofErr w:type="spellEnd"/>
            <w:r w:rsidR="008358D4" w:rsidRPr="00E60836">
              <w:rPr>
                <w:b/>
                <w:bCs/>
                <w:i/>
                <w:iCs/>
              </w:rPr>
              <w:t xml:space="preserve"> the teaching of reading. Members of staff have a good understanding of how to teach early reading skills. Pupils get off to a good start in reading. Pupils read books that are closely matched to the sounds they have learned. As pupils move through the school, they learn to read fluently’</w:t>
            </w:r>
            <w:r w:rsidR="008358D4">
              <w:t>.</w:t>
            </w:r>
            <w:r w:rsidR="009C10D9">
              <w:rPr>
                <w:rFonts w:cs="Arial"/>
                <w:szCs w:val="20"/>
              </w:rPr>
              <w:t xml:space="preserve"> Once pupils have progressed beyond the </w:t>
            </w:r>
            <w:proofErr w:type="spellStart"/>
            <w:r w:rsidR="009C10D9">
              <w:rPr>
                <w:rFonts w:cs="Arial"/>
                <w:szCs w:val="20"/>
              </w:rPr>
              <w:t>RWInc</w:t>
            </w:r>
            <w:proofErr w:type="spellEnd"/>
            <w:r w:rsidR="009C10D9">
              <w:rPr>
                <w:rFonts w:cs="Arial"/>
                <w:szCs w:val="20"/>
              </w:rPr>
              <w:t xml:space="preserve"> </w:t>
            </w:r>
            <w:proofErr w:type="spellStart"/>
            <w:r w:rsidR="009C10D9">
              <w:rPr>
                <w:rFonts w:cs="Arial"/>
                <w:szCs w:val="20"/>
              </w:rPr>
              <w:t>programme</w:t>
            </w:r>
            <w:proofErr w:type="spellEnd"/>
            <w:r w:rsidR="009C10D9">
              <w:rPr>
                <w:rFonts w:cs="Arial"/>
                <w:szCs w:val="20"/>
              </w:rPr>
              <w:t xml:space="preserve">, they embark upon a reading comprehension </w:t>
            </w:r>
            <w:proofErr w:type="spellStart"/>
            <w:r w:rsidR="009C10D9">
              <w:rPr>
                <w:rFonts w:cs="Arial"/>
                <w:szCs w:val="20"/>
              </w:rPr>
              <w:t>programme</w:t>
            </w:r>
            <w:proofErr w:type="spellEnd"/>
            <w:r w:rsidR="009C10D9">
              <w:rPr>
                <w:rFonts w:cs="Arial"/>
                <w:szCs w:val="20"/>
              </w:rPr>
              <w:t xml:space="preserve"> </w:t>
            </w:r>
            <w:r w:rsidR="008358D4">
              <w:rPr>
                <w:rFonts w:cs="Arial"/>
                <w:szCs w:val="20"/>
              </w:rPr>
              <w:t xml:space="preserve">recently introduced </w:t>
            </w:r>
            <w:r w:rsidR="009C10D9">
              <w:rPr>
                <w:rFonts w:cs="Arial"/>
                <w:szCs w:val="20"/>
              </w:rPr>
              <w:t>called ‘Pathways to Read’</w:t>
            </w:r>
            <w:r w:rsidR="008358D4">
              <w:rPr>
                <w:rFonts w:cs="Arial"/>
                <w:szCs w:val="20"/>
              </w:rPr>
              <w:t>. Introduction of the scheme has enabled us to strengthen our approach to teaching comprehension as it</w:t>
            </w:r>
            <w:r w:rsidR="009C10D9">
              <w:rPr>
                <w:rFonts w:cs="Arial"/>
                <w:szCs w:val="20"/>
              </w:rPr>
              <w:t xml:space="preserve"> enables pupils to </w:t>
            </w:r>
            <w:r w:rsidR="008358D4">
              <w:rPr>
                <w:rFonts w:cs="Arial"/>
                <w:szCs w:val="20"/>
              </w:rPr>
              <w:t xml:space="preserve">continue to </w:t>
            </w:r>
            <w:r w:rsidR="009C10D9">
              <w:rPr>
                <w:rFonts w:cs="Arial"/>
                <w:szCs w:val="20"/>
              </w:rPr>
              <w:t xml:space="preserve">engage with high quality texts, whilst </w:t>
            </w:r>
            <w:r w:rsidR="008358D4">
              <w:rPr>
                <w:rFonts w:cs="Arial"/>
                <w:szCs w:val="20"/>
              </w:rPr>
              <w:t xml:space="preserve">providing a structure for </w:t>
            </w:r>
            <w:r w:rsidR="009C10D9">
              <w:rPr>
                <w:rFonts w:cs="Arial"/>
                <w:szCs w:val="20"/>
              </w:rPr>
              <w:t xml:space="preserve">systematically building </w:t>
            </w:r>
            <w:r w:rsidR="008358D4">
              <w:rPr>
                <w:rFonts w:cs="Arial"/>
                <w:szCs w:val="20"/>
              </w:rPr>
              <w:t xml:space="preserve">the </w:t>
            </w:r>
            <w:r w:rsidR="009C10D9">
              <w:rPr>
                <w:rFonts w:cs="Arial"/>
                <w:szCs w:val="20"/>
              </w:rPr>
              <w:t>key comprehension skills</w:t>
            </w:r>
            <w:r w:rsidR="008358D4">
              <w:rPr>
                <w:rFonts w:cs="Arial"/>
                <w:szCs w:val="20"/>
              </w:rPr>
              <w:t xml:space="preserve"> needed to become confident, competent readers.</w:t>
            </w:r>
          </w:p>
          <w:p w14:paraId="08979E39" w14:textId="77777777" w:rsidR="008C7B5A" w:rsidRDefault="008C7B5A" w:rsidP="008C7B5A">
            <w:pPr>
              <w:ind w:left="-5" w:right="15"/>
              <w:rPr>
                <w:rFonts w:cs="Arial"/>
                <w:szCs w:val="20"/>
              </w:rPr>
            </w:pPr>
          </w:p>
          <w:p w14:paraId="0CF29128" w14:textId="6C98547F" w:rsidR="00C5706C" w:rsidRDefault="00C5706C">
            <w:pPr>
              <w:pStyle w:val="7Tablebodycopy"/>
              <w:rPr>
                <w:lang w:val="en-GB"/>
              </w:rPr>
            </w:pPr>
            <w:r>
              <w:rPr>
                <w:lang w:val="en-GB"/>
              </w:rPr>
              <w:t>Lesson observations show that o</w:t>
            </w:r>
            <w:r w:rsidR="008C7B5A">
              <w:rPr>
                <w:lang w:val="en-GB"/>
              </w:rPr>
              <w:t xml:space="preserve">ur teachers have a good knowledge of the subjects they teach, and our subject leaders are </w:t>
            </w:r>
            <w:r>
              <w:rPr>
                <w:lang w:val="en-GB"/>
              </w:rPr>
              <w:t>proactive in looking for ways in which teacher knowledge (and confidence) can be further enhanced through staff training and development. Staff CPD has formed part of the appraisal process at Ivanhoe (being specifically targeted through performance management) to support teachers to reflect on their ‘teacher knowledge’ and to undertake professional development throughout the year.</w:t>
            </w:r>
          </w:p>
          <w:p w14:paraId="2AEE7DBB" w14:textId="1A5A3080" w:rsidR="00C5706C" w:rsidRDefault="00C5706C">
            <w:pPr>
              <w:pStyle w:val="7Tablebodycopy"/>
              <w:rPr>
                <w:lang w:val="en-GB"/>
              </w:rPr>
            </w:pPr>
          </w:p>
          <w:p w14:paraId="11034F82" w14:textId="7CCDE718" w:rsidR="00C5706C" w:rsidRDefault="000D1392">
            <w:pPr>
              <w:pStyle w:val="7Tablebodycopy"/>
              <w:rPr>
                <w:lang w:val="en-GB"/>
              </w:rPr>
            </w:pPr>
            <w:r>
              <w:rPr>
                <w:lang w:val="en-GB"/>
              </w:rPr>
              <w:t>Learning walks and lesson observations show that t</w:t>
            </w:r>
            <w:r w:rsidR="00C5706C">
              <w:rPr>
                <w:lang w:val="en-GB"/>
              </w:rPr>
              <w:t xml:space="preserve">eachers at Ivanhoe present subject matter clearly, </w:t>
            </w:r>
            <w:r>
              <w:rPr>
                <w:lang w:val="en-GB"/>
              </w:rPr>
              <w:t xml:space="preserve">question well to check and challenge understanding, </w:t>
            </w:r>
            <w:r w:rsidR="00C5706C">
              <w:rPr>
                <w:lang w:val="en-GB"/>
              </w:rPr>
              <w:t xml:space="preserve">and </w:t>
            </w:r>
            <w:r>
              <w:rPr>
                <w:lang w:val="en-GB"/>
              </w:rPr>
              <w:t>address misconceptions affectively at the time identified. Teachers have the confidence to respond to such situations, and adapt lessons ‘in the moment’ where necessary.</w:t>
            </w:r>
          </w:p>
          <w:p w14:paraId="02277F0E" w14:textId="4041EEF6" w:rsidR="000D1392" w:rsidRPr="000A2CA3" w:rsidRDefault="000D1392">
            <w:pPr>
              <w:pStyle w:val="7Tablebodycopy"/>
              <w:rPr>
                <w:color w:val="FF0000"/>
                <w:lang w:val="en-GB"/>
              </w:rPr>
            </w:pPr>
          </w:p>
          <w:p w14:paraId="3C793A06" w14:textId="4A43B5C7" w:rsidR="000D1392" w:rsidRPr="00423EB5" w:rsidRDefault="000D1392">
            <w:pPr>
              <w:pStyle w:val="7Tablebodycopy"/>
              <w:rPr>
                <w:lang w:val="en-GB"/>
              </w:rPr>
            </w:pPr>
            <w:r w:rsidRPr="00BC3EED">
              <w:rPr>
                <w:lang w:val="en-GB"/>
              </w:rPr>
              <w:t xml:space="preserve">At Ivanhoe, like our curriculum, our assessment processes are continually evolving through a process of reflection, adaptation and monitoring. Assessment for all </w:t>
            </w:r>
            <w:r>
              <w:rPr>
                <w:lang w:val="en-GB"/>
              </w:rPr>
              <w:t>subjects</w:t>
            </w:r>
            <w:r w:rsidR="00BC3EED">
              <w:rPr>
                <w:lang w:val="en-GB"/>
              </w:rPr>
              <w:t xml:space="preserve"> has been carefully constructed by subject leaders to focus on the key skills and knowledge essential within each subject.</w:t>
            </w:r>
            <w:r>
              <w:rPr>
                <w:lang w:val="en-GB"/>
              </w:rPr>
              <w:t xml:space="preserve"> We are keen for staff to understand the need for accurate and up-to-date assessment to drive progress and </w:t>
            </w:r>
            <w:r w:rsidR="00BC3EED">
              <w:rPr>
                <w:lang w:val="en-GB"/>
              </w:rPr>
              <w:t xml:space="preserve">responsive </w:t>
            </w:r>
            <w:r>
              <w:rPr>
                <w:lang w:val="en-GB"/>
              </w:rPr>
              <w:t>teaching, but also for the need to understand its limitations.</w:t>
            </w:r>
            <w:r w:rsidR="00BC3EED">
              <w:rPr>
                <w:lang w:val="en-GB"/>
              </w:rPr>
              <w:t xml:space="preserve"> Leaders and teachers work together to construct assessment processes which are useful to teachers in understanding where pupils are, and what their next steps ought to be.</w:t>
            </w:r>
            <w:r w:rsidR="0087192B">
              <w:rPr>
                <w:lang w:val="en-GB"/>
              </w:rPr>
              <w:t xml:space="preserve"> Prior knowledge is something that is established through ‘dive in’ tasks in subjects so that teachers waste no time in moving learning on. Pupil progress meetings are held between teachers and Senior leaders each half-term, which are detailed discussions about individual pupils and the support and strategies in place to enable them to make best possible progress. Through these discussions, we have confidence that our staff know the children in their classes inside-out, and are well tuned to their needs and abilities.</w:t>
            </w:r>
          </w:p>
          <w:p w14:paraId="078E1C2F" w14:textId="77777777" w:rsidR="008358D4" w:rsidRDefault="008358D4" w:rsidP="008358D4">
            <w:pPr>
              <w:pStyle w:val="7Tablecopybulleted"/>
              <w:numPr>
                <w:ilvl w:val="0"/>
                <w:numId w:val="0"/>
              </w:numPr>
              <w:rPr>
                <w:lang w:val="en-GB"/>
              </w:rPr>
            </w:pPr>
          </w:p>
          <w:p w14:paraId="54F87BFB" w14:textId="1662C6EF" w:rsidR="008358D4" w:rsidRPr="00A06B1C" w:rsidRDefault="008358D4" w:rsidP="008358D4">
            <w:pPr>
              <w:pStyle w:val="7Tablecopybulleted"/>
              <w:numPr>
                <w:ilvl w:val="0"/>
                <w:numId w:val="0"/>
              </w:numPr>
              <w:rPr>
                <w:lang w:val="en-GB"/>
              </w:rPr>
            </w:pPr>
            <w:r>
              <w:rPr>
                <w:lang w:val="en-GB"/>
              </w:rPr>
              <w:t>We pride ourselves at Ivanhoe on ensuring that we deliver the best possible experience and outcomes for every single one of our pupils. Teachers work closely with</w:t>
            </w:r>
            <w:r w:rsidR="00E60836">
              <w:rPr>
                <w:lang w:val="en-GB"/>
              </w:rPr>
              <w:t xml:space="preserve"> the two</w:t>
            </w:r>
            <w:r>
              <w:rPr>
                <w:lang w:val="en-GB"/>
              </w:rPr>
              <w:t xml:space="preserve"> SENC</w:t>
            </w:r>
            <w:r w:rsidR="00E60836">
              <w:rPr>
                <w:lang w:val="en-GB"/>
              </w:rPr>
              <w:t xml:space="preserve">Os (we have one for Early Years and one for KS1/KS2) to ensure that the needs of our most vulnerable pupils are </w:t>
            </w:r>
            <w:r w:rsidR="00E60836">
              <w:rPr>
                <w:lang w:val="en-GB"/>
              </w:rPr>
              <w:lastRenderedPageBreak/>
              <w:t xml:space="preserve">well met, and that the right support and strategies are in place to enable pupils with SEN to access as much of the curriculum as possible. Our staff know that Quality First Teaching is the most effective way of meeting pupils’ needs: including those with SEN and that interventions beyond the classroom are monitored to ensure that this is indeed, the best way to meet pupils’ needs. Ofsted (2019) recognised that </w:t>
            </w:r>
            <w:r w:rsidR="00E60836" w:rsidRPr="00E60836">
              <w:rPr>
                <w:b/>
                <w:bCs/>
                <w:i/>
                <w:iCs/>
                <w:lang w:val="en-GB"/>
              </w:rPr>
              <w:t>‘</w:t>
            </w:r>
            <w:r w:rsidR="00E60836" w:rsidRPr="00E60836">
              <w:rPr>
                <w:b/>
                <w:bCs/>
                <w:i/>
                <w:iCs/>
              </w:rPr>
              <w:t>Pupils with special educational needs and/or disabilities (SEND) take full advantage of all the school has to offer. Staff receive regular training so that they are well equipped to help pupils with SEND learn. As a result, these pupils achieve well across the curriculum’.</w:t>
            </w:r>
          </w:p>
        </w:tc>
      </w:tr>
      <w:tr w:rsidR="00FA69C1" w:rsidRPr="00A06B1C" w14:paraId="5B3B4891" w14:textId="77777777" w:rsidTr="002F532E">
        <w:trPr>
          <w:cantSplit/>
          <w:trHeight w:val="5399"/>
        </w:trPr>
        <w:tc>
          <w:tcPr>
            <w:tcW w:w="1134" w:type="dxa"/>
            <w:vMerge/>
            <w:shd w:val="clear" w:color="auto" w:fill="auto"/>
            <w:tcMar>
              <w:top w:w="113" w:type="dxa"/>
              <w:bottom w:w="113" w:type="dxa"/>
            </w:tcMar>
          </w:tcPr>
          <w:p w14:paraId="6AA3B273" w14:textId="77777777" w:rsidR="00FA69C1" w:rsidRPr="00A06B1C" w:rsidRDefault="00FA69C1">
            <w:pPr>
              <w:pStyle w:val="7Tablebodycopy"/>
              <w:rPr>
                <w:lang w:val="en-GB"/>
              </w:rPr>
            </w:pPr>
          </w:p>
        </w:tc>
        <w:tc>
          <w:tcPr>
            <w:tcW w:w="13608" w:type="dxa"/>
            <w:shd w:val="clear" w:color="auto" w:fill="auto"/>
            <w:tcMar>
              <w:top w:w="113" w:type="dxa"/>
              <w:bottom w:w="113" w:type="dxa"/>
            </w:tcMar>
          </w:tcPr>
          <w:p w14:paraId="6799D655" w14:textId="7DA16D03" w:rsidR="00D3199F" w:rsidRDefault="00D3199F">
            <w:pPr>
              <w:pStyle w:val="7Tablebodycopy"/>
              <w:rPr>
                <w:b/>
                <w:bCs/>
                <w:u w:val="single"/>
                <w:lang w:val="en-GB"/>
              </w:rPr>
            </w:pPr>
            <w:r w:rsidRPr="00D3199F">
              <w:rPr>
                <w:b/>
                <w:bCs/>
                <w:u w:val="single"/>
                <w:lang w:val="en-GB"/>
              </w:rPr>
              <w:t>IMPACT</w:t>
            </w:r>
          </w:p>
          <w:p w14:paraId="34E00A0C" w14:textId="2DF2E609" w:rsidR="00D3199F" w:rsidRDefault="00D3199F">
            <w:pPr>
              <w:pStyle w:val="7Tablebodycopy"/>
              <w:rPr>
                <w:b/>
                <w:bCs/>
                <w:u w:val="single"/>
                <w:lang w:val="en-GB"/>
              </w:rPr>
            </w:pPr>
          </w:p>
          <w:p w14:paraId="189236E6" w14:textId="77777777" w:rsidR="00C25ABC" w:rsidRDefault="00C25ABC" w:rsidP="00C25ABC">
            <w:pPr>
              <w:ind w:left="-5" w:right="15"/>
            </w:pPr>
            <w:r>
              <w:rPr>
                <w:rFonts w:cs="Arial"/>
                <w:szCs w:val="20"/>
              </w:rPr>
              <w:t>I</w:t>
            </w:r>
            <w:r w:rsidRPr="00C25ABC">
              <w:rPr>
                <w:rFonts w:cs="Arial"/>
                <w:szCs w:val="20"/>
              </w:rPr>
              <w:t xml:space="preserve">n 2019, </w:t>
            </w:r>
            <w:proofErr w:type="spellStart"/>
            <w:r w:rsidRPr="00C25ABC">
              <w:rPr>
                <w:rFonts w:cs="Arial"/>
                <w:szCs w:val="20"/>
              </w:rPr>
              <w:t>Ofsted</w:t>
            </w:r>
            <w:proofErr w:type="spellEnd"/>
            <w:r w:rsidRPr="00C25ABC">
              <w:rPr>
                <w:rFonts w:cs="Arial"/>
                <w:szCs w:val="20"/>
              </w:rPr>
              <w:t xml:space="preserve"> wrote, </w:t>
            </w:r>
            <w:r w:rsidRPr="00C25ABC">
              <w:rPr>
                <w:rFonts w:cs="Arial"/>
                <w:b/>
                <w:bCs/>
                <w:i/>
                <w:iCs/>
                <w:szCs w:val="20"/>
              </w:rPr>
              <w:t>‘</w:t>
            </w:r>
            <w:r w:rsidRPr="00C25ABC">
              <w:rPr>
                <w:b/>
                <w:bCs/>
                <w:i/>
                <w:iCs/>
              </w:rPr>
              <w:t>Leaders and governors have improved the quality of education since the previous inspection. Pupils do very well in the national assessments at the end of key stage 2, particularly in writing and mathematics. This helps to prepare them well for secondary school and beyond’</w:t>
            </w:r>
            <w:r>
              <w:t xml:space="preserve">. </w:t>
            </w:r>
          </w:p>
          <w:p w14:paraId="0270C741" w14:textId="3B79E1E0" w:rsidR="00C25ABC" w:rsidRDefault="00C25ABC" w:rsidP="00C25ABC">
            <w:pPr>
              <w:ind w:left="-5" w:right="15"/>
            </w:pPr>
          </w:p>
          <w:p w14:paraId="4DDB1E06" w14:textId="57792C4A" w:rsidR="00C25ABC" w:rsidRDefault="00C25ABC" w:rsidP="00C25ABC">
            <w:pPr>
              <w:ind w:left="-5" w:right="15"/>
            </w:pPr>
            <w:r>
              <w:t xml:space="preserve">This continued to be the case </w:t>
            </w:r>
            <w:r w:rsidR="00F10FD9">
              <w:t>at the end</w:t>
            </w:r>
            <w:r w:rsidR="00651A29">
              <w:t xml:space="preserve"> 2019, where the school’s outcomes met or exceeded National levels in all EYFS and end of</w:t>
            </w:r>
            <w:r w:rsidR="00F10FD9">
              <w:t xml:space="preserve"> K</w:t>
            </w:r>
            <w:r w:rsidR="00651A29">
              <w:t xml:space="preserve">ey </w:t>
            </w:r>
            <w:r w:rsidR="00F10FD9">
              <w:t>S</w:t>
            </w:r>
            <w:r w:rsidR="00651A29">
              <w:t>tage assessments.</w:t>
            </w:r>
          </w:p>
          <w:p w14:paraId="79EBE914" w14:textId="6A599422" w:rsidR="00651A29" w:rsidRDefault="00651A29" w:rsidP="00C25ABC">
            <w:pPr>
              <w:ind w:left="-5" w:right="15"/>
            </w:pPr>
          </w:p>
          <w:p w14:paraId="0994BD8A" w14:textId="00AC2D69" w:rsidR="00651A29" w:rsidRDefault="00651A29" w:rsidP="00C25ABC">
            <w:pPr>
              <w:ind w:left="-5" w:right="15"/>
            </w:pPr>
            <w:r>
              <w:t xml:space="preserve">Since 2020, despite our best efforts in catching-up on missed learning, closing the gaps created due to sporadic attendance and school/class closures, and working hard to </w:t>
            </w:r>
            <w:r w:rsidR="00F10FD9">
              <w:t>press upon</w:t>
            </w:r>
            <w:r>
              <w:t xml:space="preserve"> parents that education should still be priority, we have not managed to achieve pre-pandemic attainment levels, or secure a raising profile of attainment. Indeed, cohorts seem to have very ‘individual’ profiles, meaning that year-on-year, we are having to work </w:t>
            </w:r>
            <w:r w:rsidR="00F10FD9">
              <w:t>through</w:t>
            </w:r>
            <w:r>
              <w:t xml:space="preserve"> changing sets of influential circumstances.</w:t>
            </w:r>
          </w:p>
          <w:p w14:paraId="6856C15A" w14:textId="634479FA" w:rsidR="00CC7262" w:rsidRDefault="00CC7262" w:rsidP="00C25ABC">
            <w:pPr>
              <w:ind w:left="-5" w:right="15"/>
            </w:pPr>
          </w:p>
          <w:p w14:paraId="550860C8" w14:textId="357928FA" w:rsidR="00CC7262" w:rsidRDefault="00CC7262" w:rsidP="00C25ABC">
            <w:pPr>
              <w:ind w:left="-5" w:right="15"/>
            </w:pPr>
            <w:r>
              <w:t xml:space="preserve">We have </w:t>
            </w:r>
            <w:r w:rsidR="007F07F0">
              <w:t>a</w:t>
            </w:r>
            <w:r>
              <w:t xml:space="preserve"> </w:t>
            </w:r>
            <w:r w:rsidR="007F07F0">
              <w:t>LA moderator in Key Stage</w:t>
            </w:r>
            <w:r w:rsidR="00AA5408">
              <w:t xml:space="preserve"> 2</w:t>
            </w:r>
            <w:r w:rsidR="007F07F0">
              <w:t xml:space="preserve"> (we had two in KS2 up until Sept 2024 but one moved to another LA to lead their moderation team)</w:t>
            </w:r>
            <w:r w:rsidR="00AA5408">
              <w:t xml:space="preserve"> and a Teacher Assessment Leader to support reading and writing across Doncaster in years 1 to 3</w:t>
            </w:r>
            <w:r w:rsidR="007F07F0">
              <w:t>. This enables us to have a very clear idea of standards, and also to use the knowledge gained through working with other schools on moderation, to compare and bring the best practice seen back into Ivanhoe.</w:t>
            </w:r>
          </w:p>
          <w:p w14:paraId="28BC36FD" w14:textId="57966079" w:rsidR="00651A29" w:rsidRDefault="00651A29" w:rsidP="00C25ABC">
            <w:pPr>
              <w:ind w:left="-5" w:right="15"/>
            </w:pPr>
          </w:p>
          <w:p w14:paraId="6DC50C68" w14:textId="58EBBC96" w:rsidR="00C25ABC" w:rsidRDefault="00F10FD9" w:rsidP="00C25ABC">
            <w:pPr>
              <w:ind w:left="-5" w:right="15"/>
            </w:pPr>
            <w:r>
              <w:t>Our EYFS profile measure in 2024 increased to 77%</w:t>
            </w:r>
            <w:r w:rsidR="00D976DA">
              <w:t>GLD</w:t>
            </w:r>
            <w:r>
              <w:t xml:space="preserve"> - an increase from 48% in 2023 (The 2023 cohort is a very high-needs year group) which exceeded National levels of 68%.</w:t>
            </w:r>
          </w:p>
          <w:p w14:paraId="0989C490" w14:textId="05468A2E" w:rsidR="00F10FD9" w:rsidRDefault="00F10FD9" w:rsidP="00C25ABC">
            <w:pPr>
              <w:ind w:left="-5" w:right="15"/>
            </w:pPr>
          </w:p>
          <w:p w14:paraId="7E2FAD38" w14:textId="57615960" w:rsidR="00F10FD9" w:rsidRDefault="00F10FD9" w:rsidP="00C25ABC">
            <w:pPr>
              <w:ind w:left="-5" w:right="15"/>
            </w:pPr>
            <w:r>
              <w:t>Our 2024 Y1 phonics screening result was the same as in 2023 at 71% - falling short of National by 8/9%.</w:t>
            </w:r>
          </w:p>
          <w:p w14:paraId="4CAEAC3D" w14:textId="64127D5E" w:rsidR="00F10FD9" w:rsidRDefault="00F10FD9" w:rsidP="00C25ABC">
            <w:pPr>
              <w:ind w:left="-5" w:right="15"/>
            </w:pPr>
          </w:p>
          <w:p w14:paraId="34607DDA" w14:textId="79BBB4A3" w:rsidR="00F10FD9" w:rsidRDefault="00F10FD9" w:rsidP="00C25ABC">
            <w:pPr>
              <w:ind w:left="-5" w:right="15"/>
            </w:pPr>
            <w:r>
              <w:t>O</w:t>
            </w:r>
            <w:r w:rsidR="007602CF">
              <w:t xml:space="preserve">ur Y2 re-sit was 50% which, whilst a marked increase from 31% in 2023, </w:t>
            </w:r>
            <w:r w:rsidR="004F185A">
              <w:t xml:space="preserve">this </w:t>
            </w:r>
            <w:r w:rsidR="007602CF">
              <w:t>still fell below the National level.</w:t>
            </w:r>
          </w:p>
          <w:p w14:paraId="0317BE51" w14:textId="40ECC8E5" w:rsidR="007602CF" w:rsidRDefault="007602CF" w:rsidP="00C25ABC">
            <w:pPr>
              <w:ind w:left="-5" w:right="15"/>
            </w:pPr>
          </w:p>
          <w:p w14:paraId="56E3DE1F" w14:textId="4F7B5E2B" w:rsidR="007602CF" w:rsidRDefault="009026D1" w:rsidP="00C25ABC">
            <w:pPr>
              <w:ind w:left="-5" w:right="15"/>
            </w:pPr>
            <w:r>
              <w:t xml:space="preserve">The average score in the Y4 MTC </w:t>
            </w:r>
            <w:r w:rsidR="004F185A">
              <w:t xml:space="preserve">in 2024 </w:t>
            </w:r>
            <w:r>
              <w:t>was 18.7 – which was an increase from 17.6 the year before, but still below the 20.2 National average.</w:t>
            </w:r>
          </w:p>
          <w:p w14:paraId="4AD8841E" w14:textId="6F514D56" w:rsidR="00CC7262" w:rsidRDefault="00CC7262" w:rsidP="00C25ABC">
            <w:pPr>
              <w:ind w:left="-5" w:right="15"/>
            </w:pPr>
          </w:p>
          <w:p w14:paraId="1D10BF4D" w14:textId="680771F8" w:rsidR="00CC7262" w:rsidRDefault="00CC7262" w:rsidP="00C25ABC">
            <w:pPr>
              <w:ind w:left="-5" w:right="15"/>
            </w:pPr>
            <w:r>
              <w:t>Whilst end of KS1 tests are now non-stat, we celebrated outcomes that met or exceeded the previous year in all areas:</w:t>
            </w:r>
          </w:p>
          <w:p w14:paraId="32EBE97A" w14:textId="6F307816" w:rsidR="00CC7262" w:rsidRDefault="00CC7262" w:rsidP="00CC7262">
            <w:pPr>
              <w:ind w:left="720" w:right="15"/>
            </w:pPr>
            <w:r>
              <w:t>Reading – 61% (60% 2023)</w:t>
            </w:r>
          </w:p>
          <w:p w14:paraId="317BD536" w14:textId="4E79ABC4" w:rsidR="00CC7262" w:rsidRDefault="00CC7262" w:rsidP="00CC7262">
            <w:pPr>
              <w:ind w:left="720" w:right="15"/>
            </w:pPr>
            <w:r>
              <w:t>Writing – 57% (44% 2023)</w:t>
            </w:r>
          </w:p>
          <w:p w14:paraId="2CBF5AF7" w14:textId="4BA23C8F" w:rsidR="00CC7262" w:rsidRDefault="00CC7262" w:rsidP="00CC7262">
            <w:pPr>
              <w:ind w:left="720" w:right="15"/>
            </w:pPr>
            <w:proofErr w:type="spellStart"/>
            <w:r>
              <w:t>Maths</w:t>
            </w:r>
            <w:proofErr w:type="spellEnd"/>
            <w:r>
              <w:t xml:space="preserve"> – 63% (63% 2023)</w:t>
            </w:r>
          </w:p>
          <w:p w14:paraId="3E5A9DB3" w14:textId="310DDD1B" w:rsidR="009026D1" w:rsidRDefault="009026D1" w:rsidP="00C25ABC">
            <w:pPr>
              <w:ind w:left="-5" w:right="15"/>
            </w:pPr>
          </w:p>
          <w:p w14:paraId="7BE83371" w14:textId="36917CCE" w:rsidR="004F185A" w:rsidRDefault="004F185A" w:rsidP="00C25ABC">
            <w:pPr>
              <w:ind w:left="-5" w:right="15"/>
            </w:pPr>
            <w:r>
              <w:t xml:space="preserve">Our KS2 outcomes were below National levels across the board in 2024. </w:t>
            </w:r>
            <w:r w:rsidR="00D92FDA">
              <w:t xml:space="preserve">Leaders reflected upon the results, and considered the factors which affected them. It was a cohort with a particularly high level of SEN – 24%, and </w:t>
            </w:r>
            <w:r w:rsidR="00674BB9">
              <w:t>a higher-than-average number of disadvantaged pupils at 29.4%. We were also acutely aware that our school had experienced a significant incident in February, which saw Ivanhoe without a Headteacher until June, when the Acting Head took up post.</w:t>
            </w:r>
            <w:r w:rsidR="00A0417C">
              <w:t xml:space="preserve"> The 2024 KS2 outcomes were as follows:</w:t>
            </w:r>
          </w:p>
          <w:p w14:paraId="066DCE92" w14:textId="3D9A6173" w:rsidR="00A0417C" w:rsidRDefault="00A0417C" w:rsidP="00C25ABC">
            <w:pPr>
              <w:ind w:left="-5" w:right="15"/>
            </w:pPr>
          </w:p>
          <w:p w14:paraId="66994B45" w14:textId="43DBAE73" w:rsidR="00A0417C" w:rsidRDefault="00A0417C" w:rsidP="00A0417C">
            <w:pPr>
              <w:ind w:left="720" w:right="15"/>
            </w:pPr>
            <w:r w:rsidRPr="00A0417C">
              <w:rPr>
                <w:b/>
                <w:bCs/>
              </w:rPr>
              <w:t xml:space="preserve">Reading </w:t>
            </w:r>
            <w:r>
              <w:t>– 59% EXS 13% HS which were below both local and national averages, compared to 73% in 2023 which was in line with national.</w:t>
            </w:r>
          </w:p>
          <w:p w14:paraId="5D25893F" w14:textId="040F19EC" w:rsidR="00A0417C" w:rsidRDefault="00A0417C" w:rsidP="00A0417C">
            <w:pPr>
              <w:ind w:left="720" w:right="15"/>
            </w:pPr>
          </w:p>
          <w:p w14:paraId="526212A7" w14:textId="4B96C9EB" w:rsidR="00A0417C" w:rsidRDefault="00A0417C" w:rsidP="00A0417C">
            <w:pPr>
              <w:ind w:left="720" w:right="15"/>
            </w:pPr>
            <w:r w:rsidRPr="00A0417C">
              <w:rPr>
                <w:b/>
                <w:bCs/>
              </w:rPr>
              <w:t xml:space="preserve">Writing </w:t>
            </w:r>
            <w:r>
              <w:t>– 64% EXS 5% HS which were below both local and national averages, compared to 76% in 2023 which exceeded national average.</w:t>
            </w:r>
          </w:p>
          <w:p w14:paraId="72CD25CB" w14:textId="432FCC64" w:rsidR="00A0417C" w:rsidRDefault="00A0417C" w:rsidP="00A0417C">
            <w:pPr>
              <w:ind w:left="720" w:right="15"/>
            </w:pPr>
          </w:p>
          <w:p w14:paraId="1BC0E4AF" w14:textId="72C5BDE2" w:rsidR="00A0417C" w:rsidRDefault="00A0417C" w:rsidP="00A0417C">
            <w:pPr>
              <w:ind w:left="720" w:right="15"/>
            </w:pPr>
            <w:proofErr w:type="spellStart"/>
            <w:r w:rsidRPr="00A0417C">
              <w:rPr>
                <w:b/>
                <w:bCs/>
              </w:rPr>
              <w:t>Maths</w:t>
            </w:r>
            <w:proofErr w:type="spellEnd"/>
            <w:r>
              <w:t xml:space="preserve"> – 66% EXS 16% HS which were below both local and national averages, compared to 85% in 2023 which was well above national average. </w:t>
            </w:r>
          </w:p>
          <w:p w14:paraId="2712770C" w14:textId="0A6DC93A" w:rsidR="00A0417C" w:rsidRDefault="00A0417C" w:rsidP="00A0417C">
            <w:pPr>
              <w:ind w:left="720" w:right="15"/>
            </w:pPr>
          </w:p>
          <w:p w14:paraId="30CD5C96" w14:textId="61952826" w:rsidR="00A0417C" w:rsidRDefault="00A0417C" w:rsidP="00A0417C">
            <w:pPr>
              <w:ind w:left="720" w:right="15"/>
            </w:pPr>
            <w:r w:rsidRPr="00A0417C">
              <w:rPr>
                <w:b/>
                <w:bCs/>
              </w:rPr>
              <w:t>RWM</w:t>
            </w:r>
            <w:r>
              <w:t xml:space="preserve"> – 45% EXS 0% HS which were below both local and national averages, compared to 61% in 2023 which was just above national average.</w:t>
            </w:r>
          </w:p>
          <w:p w14:paraId="323212F8" w14:textId="460E93C7" w:rsidR="00A0417C" w:rsidRDefault="00A0417C" w:rsidP="00A0417C">
            <w:pPr>
              <w:ind w:right="15"/>
              <w:rPr>
                <w:b/>
                <w:bCs/>
              </w:rPr>
            </w:pPr>
          </w:p>
          <w:p w14:paraId="3BE07007" w14:textId="77777777" w:rsidR="00CC7262" w:rsidRDefault="00CC7262" w:rsidP="00A0417C">
            <w:pPr>
              <w:ind w:right="15"/>
            </w:pPr>
            <w:r>
              <w:t xml:space="preserve">Despite the disappointing outcomes above, there were still some results worth celebrating… </w:t>
            </w:r>
          </w:p>
          <w:p w14:paraId="4661D1B2" w14:textId="77777777" w:rsidR="00CC7262" w:rsidRDefault="00CC7262" w:rsidP="00A0417C">
            <w:pPr>
              <w:ind w:right="15"/>
            </w:pPr>
          </w:p>
          <w:p w14:paraId="38481169" w14:textId="4C7C1696" w:rsidR="00A0417C" w:rsidRDefault="00CC7262" w:rsidP="00CC7262">
            <w:pPr>
              <w:ind w:left="720" w:right="15"/>
            </w:pPr>
            <w:r>
              <w:t>Our SEN pupils attained above local average in reading - 46% compared with 42% locally, and just below the 48% nationally.</w:t>
            </w:r>
          </w:p>
          <w:p w14:paraId="3DCDA0CE" w14:textId="149ED874" w:rsidR="00CC7262" w:rsidRDefault="00CC7262" w:rsidP="00CC7262">
            <w:pPr>
              <w:ind w:left="720" w:right="15"/>
            </w:pPr>
          </w:p>
          <w:p w14:paraId="2CE296E9" w14:textId="2B4F09BE" w:rsidR="00CC7262" w:rsidRDefault="00CC7262" w:rsidP="00CC7262">
            <w:pPr>
              <w:ind w:left="720" w:right="15"/>
            </w:pPr>
            <w:r>
              <w:t>Our Disadvantaged pupils attained above local averages and in line with national in writing with 59% meeting the expected standard.</w:t>
            </w:r>
          </w:p>
          <w:p w14:paraId="123587FB" w14:textId="2AAE6660" w:rsidR="00CC7262" w:rsidRDefault="00CC7262" w:rsidP="00CC7262">
            <w:pPr>
              <w:ind w:left="720" w:right="15"/>
            </w:pPr>
          </w:p>
          <w:p w14:paraId="7F9A4192" w14:textId="7AA2BDC9" w:rsidR="00CC7262" w:rsidRPr="00A0417C" w:rsidRDefault="00CC7262" w:rsidP="00CC7262">
            <w:pPr>
              <w:ind w:left="720" w:right="15"/>
            </w:pPr>
            <w:r>
              <w:t xml:space="preserve">Our SEN pupils attained well above both local and national averages in </w:t>
            </w:r>
            <w:proofErr w:type="spellStart"/>
            <w:r>
              <w:t>Maths</w:t>
            </w:r>
            <w:proofErr w:type="spellEnd"/>
            <w:r>
              <w:t xml:space="preserve"> with 62% EXS, compared with 38% locally and 44% nationally</w:t>
            </w:r>
          </w:p>
          <w:p w14:paraId="5AE8AEEA" w14:textId="77777777" w:rsidR="009026D1" w:rsidRDefault="009026D1" w:rsidP="00C25ABC">
            <w:pPr>
              <w:ind w:left="-5" w:right="15"/>
            </w:pPr>
          </w:p>
          <w:p w14:paraId="3D50FFDB" w14:textId="6DD27DBF" w:rsidR="00C25ABC" w:rsidRPr="00C25ABC" w:rsidRDefault="00C25ABC" w:rsidP="00C25ABC">
            <w:pPr>
              <w:ind w:left="-5" w:right="15"/>
              <w:rPr>
                <w:rFonts w:cs="Arial"/>
                <w:szCs w:val="20"/>
              </w:rPr>
            </w:pPr>
            <w:r w:rsidRPr="00C25ABC">
              <w:rPr>
                <w:rFonts w:cs="Arial"/>
                <w:szCs w:val="20"/>
              </w:rPr>
              <w:t xml:space="preserve">We believe that we send our children to secondary school </w:t>
            </w:r>
            <w:r w:rsidR="007F07F0">
              <w:rPr>
                <w:rFonts w:cs="Arial"/>
                <w:szCs w:val="20"/>
              </w:rPr>
              <w:t xml:space="preserve">well </w:t>
            </w:r>
            <w:r w:rsidRPr="00C25ABC">
              <w:rPr>
                <w:rFonts w:cs="Arial"/>
                <w:szCs w:val="20"/>
              </w:rPr>
              <w:t>prepared for the next stage of their education</w:t>
            </w:r>
            <w:r w:rsidR="007F07F0">
              <w:rPr>
                <w:rFonts w:cs="Arial"/>
                <w:szCs w:val="20"/>
              </w:rPr>
              <w:t>,</w:t>
            </w:r>
            <w:r w:rsidRPr="00C25ABC">
              <w:rPr>
                <w:rFonts w:cs="Arial"/>
                <w:szCs w:val="20"/>
              </w:rPr>
              <w:t xml:space="preserve"> and as lifelong learners: our children will leave us knowing how to play a musical instrument and having seen Shakespeare on stage, which is something they are very unlikely to do at secondary school. We know that many of our children do very well at secondary school, accessing university education at the end of Y13 and we like to think that we helped them on their way by providing a great first step. In 202</w:t>
            </w:r>
            <w:r w:rsidR="007F07F0">
              <w:rPr>
                <w:rFonts w:cs="Arial"/>
                <w:szCs w:val="20"/>
              </w:rPr>
              <w:t>3</w:t>
            </w:r>
            <w:r w:rsidRPr="00C25ABC">
              <w:rPr>
                <w:rFonts w:cs="Arial"/>
                <w:szCs w:val="20"/>
              </w:rPr>
              <w:t xml:space="preserve">, one of our ex-Y6 pupils </w:t>
            </w:r>
            <w:r w:rsidR="007F07F0">
              <w:rPr>
                <w:rFonts w:cs="Arial"/>
                <w:szCs w:val="20"/>
              </w:rPr>
              <w:t xml:space="preserve">came back to complete a short placement with us as part of his studies of Law at </w:t>
            </w:r>
            <w:r w:rsidRPr="00C25ABC">
              <w:rPr>
                <w:rFonts w:cs="Arial"/>
                <w:szCs w:val="20"/>
              </w:rPr>
              <w:t>Cambridge</w:t>
            </w:r>
            <w:r w:rsidR="007F07F0">
              <w:rPr>
                <w:rFonts w:cs="Arial"/>
                <w:szCs w:val="20"/>
              </w:rPr>
              <w:t xml:space="preserve"> University</w:t>
            </w:r>
            <w:r w:rsidRPr="00C25ABC">
              <w:rPr>
                <w:rFonts w:cs="Arial"/>
                <w:szCs w:val="20"/>
              </w:rPr>
              <w:t>, and we know that many others have also accessed some of the best universities in the country.</w:t>
            </w:r>
          </w:p>
          <w:p w14:paraId="73212FFF" w14:textId="3A02B5BA" w:rsidR="00FA69C1" w:rsidRPr="00A06B1C" w:rsidRDefault="00FA69C1" w:rsidP="007F07F0">
            <w:pPr>
              <w:pStyle w:val="7Tablecopybulleted"/>
              <w:numPr>
                <w:ilvl w:val="0"/>
                <w:numId w:val="0"/>
              </w:numPr>
              <w:rPr>
                <w:highlight w:val="yellow"/>
                <w:lang w:val="en-GB"/>
              </w:rPr>
            </w:pPr>
          </w:p>
        </w:tc>
      </w:tr>
      <w:tr w:rsidR="00FA69C1" w:rsidRPr="00A06B1C" w14:paraId="21BCC258" w14:textId="77777777" w:rsidTr="002F532E">
        <w:trPr>
          <w:cantSplit/>
        </w:trPr>
        <w:tc>
          <w:tcPr>
            <w:tcW w:w="1134" w:type="dxa"/>
            <w:shd w:val="clear" w:color="auto" w:fill="auto"/>
            <w:tcMar>
              <w:top w:w="113" w:type="dxa"/>
              <w:bottom w:w="113" w:type="dxa"/>
            </w:tcMar>
          </w:tcPr>
          <w:p w14:paraId="150348ED" w14:textId="77777777" w:rsidR="00FA69C1" w:rsidRPr="00A06B1C" w:rsidRDefault="00FA69C1">
            <w:pPr>
              <w:pStyle w:val="7Tablebodycopy"/>
              <w:rPr>
                <w:lang w:val="en-GB"/>
              </w:rPr>
            </w:pPr>
            <w:r w:rsidRPr="00A06B1C">
              <w:rPr>
                <w:lang w:val="en-GB"/>
              </w:rPr>
              <w:lastRenderedPageBreak/>
              <w:t>Areas for development</w:t>
            </w:r>
          </w:p>
        </w:tc>
        <w:tc>
          <w:tcPr>
            <w:tcW w:w="13608" w:type="dxa"/>
            <w:shd w:val="clear" w:color="auto" w:fill="auto"/>
            <w:tcMar>
              <w:top w:w="113" w:type="dxa"/>
              <w:bottom w:w="113" w:type="dxa"/>
            </w:tcMar>
          </w:tcPr>
          <w:p w14:paraId="3A116664" w14:textId="50D5192E" w:rsidR="00FA69C1" w:rsidRPr="00B80830" w:rsidRDefault="00B80830" w:rsidP="004A7580">
            <w:pPr>
              <w:pStyle w:val="7Tablebodycopy"/>
              <w:numPr>
                <w:ilvl w:val="0"/>
                <w:numId w:val="45"/>
              </w:numPr>
              <w:rPr>
                <w:b/>
                <w:bCs/>
                <w:lang w:val="en-GB"/>
              </w:rPr>
            </w:pPr>
            <w:r w:rsidRPr="00B80830">
              <w:rPr>
                <w:b/>
                <w:bCs/>
                <w:lang w:val="en-GB"/>
              </w:rPr>
              <w:t>P</w:t>
            </w:r>
            <w:r w:rsidR="004A7580" w:rsidRPr="00B80830">
              <w:rPr>
                <w:b/>
                <w:bCs/>
                <w:lang w:val="en-GB"/>
              </w:rPr>
              <w:t>upils remember long term the content they’ve been taught and to integrate new knowledge into larger ideas</w:t>
            </w:r>
          </w:p>
          <w:p w14:paraId="3EB06613" w14:textId="2C6AF58C" w:rsidR="00B80830" w:rsidRPr="00B80830" w:rsidRDefault="00B80830" w:rsidP="004A7580">
            <w:pPr>
              <w:pStyle w:val="7Tablebodycopy"/>
              <w:numPr>
                <w:ilvl w:val="0"/>
                <w:numId w:val="45"/>
              </w:numPr>
              <w:rPr>
                <w:b/>
                <w:bCs/>
                <w:lang w:val="en-GB"/>
              </w:rPr>
            </w:pPr>
            <w:r w:rsidRPr="00B80830">
              <w:rPr>
                <w:b/>
                <w:bCs/>
                <w:lang w:val="en-GB"/>
              </w:rPr>
              <w:t>Effective assessment of prior knowledge across subjects – particularly in foundation subjects</w:t>
            </w:r>
          </w:p>
          <w:p w14:paraId="68D6B6C9" w14:textId="3B8D7A3A" w:rsidR="00B80830" w:rsidRPr="00B80830" w:rsidRDefault="00B80830" w:rsidP="004A7580">
            <w:pPr>
              <w:pStyle w:val="7Tablebodycopy"/>
              <w:numPr>
                <w:ilvl w:val="0"/>
                <w:numId w:val="45"/>
              </w:numPr>
              <w:rPr>
                <w:b/>
                <w:bCs/>
                <w:lang w:val="en-GB"/>
              </w:rPr>
            </w:pPr>
            <w:r w:rsidRPr="00B80830">
              <w:rPr>
                <w:b/>
                <w:bCs/>
                <w:lang w:val="en-GB"/>
              </w:rPr>
              <w:t>Reading assessment identifies gaps and these are addressed quickly and effectively for all pupils</w:t>
            </w:r>
          </w:p>
          <w:p w14:paraId="4891F04E" w14:textId="1EEFC949" w:rsidR="00FA69C1" w:rsidRPr="00B80830" w:rsidRDefault="00B80830" w:rsidP="00B80830">
            <w:pPr>
              <w:pStyle w:val="7Tablebodycopy"/>
              <w:numPr>
                <w:ilvl w:val="0"/>
                <w:numId w:val="45"/>
              </w:numPr>
              <w:rPr>
                <w:b/>
                <w:bCs/>
                <w:lang w:val="en-GB"/>
              </w:rPr>
            </w:pPr>
            <w:r w:rsidRPr="00B80830">
              <w:rPr>
                <w:b/>
                <w:bCs/>
                <w:lang w:val="en-GB"/>
              </w:rPr>
              <w:t>Impact is reflected in the results of national tests</w:t>
            </w:r>
          </w:p>
        </w:tc>
      </w:tr>
    </w:tbl>
    <w:p w14:paraId="70BF56C5" w14:textId="77777777" w:rsidR="00FA69C1" w:rsidRPr="00A06B1C" w:rsidRDefault="00FA69C1" w:rsidP="00FA69C1">
      <w:pPr>
        <w:rPr>
          <w:lang w:val="en-GB"/>
        </w:rPr>
      </w:pPr>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418"/>
        <w:gridCol w:w="13324"/>
      </w:tblGrid>
      <w:tr w:rsidR="00FA69C1" w:rsidRPr="00A06B1C" w14:paraId="3A418344" w14:textId="77777777" w:rsidTr="006D0D37">
        <w:trPr>
          <w:cantSplit/>
        </w:trPr>
        <w:tc>
          <w:tcPr>
            <w:tcW w:w="14742" w:type="dxa"/>
            <w:gridSpan w:val="2"/>
            <w:shd w:val="clear" w:color="auto" w:fill="DEEAF6"/>
            <w:tcMar>
              <w:top w:w="113" w:type="dxa"/>
              <w:bottom w:w="113" w:type="dxa"/>
            </w:tcMar>
          </w:tcPr>
          <w:p w14:paraId="7770B7A1" w14:textId="3ED8652A" w:rsidR="00FA69C1" w:rsidRPr="00A06B1C" w:rsidRDefault="00FA69C1">
            <w:pPr>
              <w:pStyle w:val="7Tablebodycopy"/>
              <w:rPr>
                <w:lang w:val="en-GB"/>
              </w:rPr>
            </w:pPr>
            <w:r w:rsidRPr="00A06B1C">
              <w:rPr>
                <w:b/>
                <w:lang w:val="en-GB"/>
              </w:rPr>
              <w:t>BEHAVIOU</w:t>
            </w:r>
            <w:r w:rsidR="00B80830">
              <w:rPr>
                <w:b/>
                <w:lang w:val="en-GB"/>
              </w:rPr>
              <w:t>R</w:t>
            </w:r>
            <w:r w:rsidRPr="00A06B1C">
              <w:rPr>
                <w:b/>
                <w:lang w:val="en-GB"/>
              </w:rPr>
              <w:t xml:space="preserve"> AND ATTITUDES</w:t>
            </w:r>
            <w:r w:rsidRPr="00A06B1C">
              <w:rPr>
                <w:lang w:val="en-GB"/>
              </w:rPr>
              <w:t xml:space="preserve"> </w:t>
            </w:r>
            <w:r w:rsidR="001A2C41">
              <w:rPr>
                <w:lang w:val="en-GB"/>
              </w:rPr>
              <w:t>- GOOD</w:t>
            </w:r>
          </w:p>
        </w:tc>
      </w:tr>
      <w:tr w:rsidR="00FA69C1" w:rsidRPr="00A06B1C" w14:paraId="38EB5DA6" w14:textId="77777777" w:rsidTr="002F532E">
        <w:trPr>
          <w:cantSplit/>
          <w:trHeight w:val="2391"/>
        </w:trPr>
        <w:tc>
          <w:tcPr>
            <w:tcW w:w="1418" w:type="dxa"/>
            <w:shd w:val="clear" w:color="auto" w:fill="auto"/>
            <w:tcMar>
              <w:top w:w="113" w:type="dxa"/>
              <w:bottom w:w="113" w:type="dxa"/>
            </w:tcMar>
          </w:tcPr>
          <w:p w14:paraId="7E559134" w14:textId="77777777" w:rsidR="00FA69C1" w:rsidRPr="00A06B1C" w:rsidRDefault="00FA69C1">
            <w:pPr>
              <w:pStyle w:val="7Tablebodycopy"/>
              <w:rPr>
                <w:lang w:val="en-GB"/>
              </w:rPr>
            </w:pPr>
            <w:r w:rsidRPr="00A06B1C">
              <w:rPr>
                <w:lang w:val="en-GB"/>
              </w:rPr>
              <w:lastRenderedPageBreak/>
              <w:t>Strengths</w:t>
            </w:r>
          </w:p>
        </w:tc>
        <w:tc>
          <w:tcPr>
            <w:tcW w:w="13324" w:type="dxa"/>
            <w:shd w:val="clear" w:color="auto" w:fill="auto"/>
            <w:tcMar>
              <w:top w:w="113" w:type="dxa"/>
              <w:bottom w:w="113" w:type="dxa"/>
            </w:tcMar>
          </w:tcPr>
          <w:p w14:paraId="237F8A7F" w14:textId="7774D7F9" w:rsidR="00A15DB5" w:rsidRPr="000E634C" w:rsidRDefault="00A15DB5" w:rsidP="00A15DB5">
            <w:pPr>
              <w:ind w:left="-5" w:right="15"/>
              <w:rPr>
                <w:rFonts w:cs="Arial"/>
                <w:szCs w:val="20"/>
              </w:rPr>
            </w:pPr>
            <w:proofErr w:type="spellStart"/>
            <w:r w:rsidRPr="000E634C">
              <w:rPr>
                <w:rFonts w:cs="Arial"/>
                <w:szCs w:val="20"/>
              </w:rPr>
              <w:t>Ofsted</w:t>
            </w:r>
            <w:proofErr w:type="spellEnd"/>
            <w:r w:rsidRPr="000E634C">
              <w:rPr>
                <w:rFonts w:cs="Arial"/>
                <w:szCs w:val="20"/>
              </w:rPr>
              <w:t xml:space="preserve"> has always found the </w:t>
            </w:r>
            <w:proofErr w:type="spellStart"/>
            <w:r w:rsidRPr="000E634C">
              <w:rPr>
                <w:rFonts w:cs="Arial"/>
                <w:szCs w:val="20"/>
              </w:rPr>
              <w:t>behaviour</w:t>
            </w:r>
            <w:proofErr w:type="spellEnd"/>
            <w:r w:rsidRPr="000E634C">
              <w:rPr>
                <w:rFonts w:cs="Arial"/>
                <w:szCs w:val="20"/>
              </w:rPr>
              <w:t xml:space="preserve"> of children at this school to be extremely positive, and in their 2019 letter wrote ‘Pupils are courteous, friendly and eager to talk about their learning. Pupils behave well at all times of the school day’ Visitors to the school are always impressed by what they see, and this includes the many parents who look around the school seeking to have their children admitted into the various year groups. Children are generally sunny, happy, polite and friendly and also respectful - this is what is taken as the norm at Ivanhoe. This is something that we work hard at, but it is also part of the school tradition - all adults are treated with equal respect and children are respectful of each other. </w:t>
            </w:r>
          </w:p>
          <w:p w14:paraId="395C0958" w14:textId="0F9EE6D2" w:rsidR="007F07F0" w:rsidRPr="000E634C" w:rsidRDefault="007F07F0">
            <w:pPr>
              <w:pStyle w:val="7Tablebodycopy"/>
              <w:rPr>
                <w:rFonts w:cs="Arial"/>
                <w:szCs w:val="20"/>
                <w:highlight w:val="yellow"/>
                <w:lang w:val="en-GB"/>
              </w:rPr>
            </w:pPr>
          </w:p>
          <w:p w14:paraId="6AF5E1DE" w14:textId="52880CD1" w:rsidR="000E634C" w:rsidRDefault="00A15DB5" w:rsidP="00A15DB5">
            <w:pPr>
              <w:ind w:left="-5" w:right="15"/>
              <w:rPr>
                <w:rFonts w:cs="Arial"/>
                <w:szCs w:val="20"/>
              </w:rPr>
            </w:pPr>
            <w:r w:rsidRPr="000E634C">
              <w:rPr>
                <w:rFonts w:cs="Arial"/>
                <w:szCs w:val="20"/>
              </w:rPr>
              <w:t xml:space="preserve">This does not mean to say that there are not children with great difficulties at this school. In Y2 we have a particular cluster of children who we believe have suffered greatly due to the effects of Covid in isolating children from school and from other children in their formative years. We </w:t>
            </w:r>
            <w:r w:rsidR="008406CF" w:rsidRPr="000E634C">
              <w:rPr>
                <w:rFonts w:cs="Arial"/>
                <w:szCs w:val="20"/>
              </w:rPr>
              <w:t>continue to use</w:t>
            </w:r>
            <w:r w:rsidRPr="000E634C">
              <w:rPr>
                <w:rFonts w:cs="Arial"/>
                <w:szCs w:val="20"/>
              </w:rPr>
              <w:t xml:space="preserve"> a </w:t>
            </w:r>
            <w:r w:rsidR="008406CF" w:rsidRPr="000E634C">
              <w:rPr>
                <w:rFonts w:cs="Arial"/>
                <w:szCs w:val="20"/>
              </w:rPr>
              <w:t>considerable</w:t>
            </w:r>
            <w:r w:rsidRPr="000E634C">
              <w:rPr>
                <w:rFonts w:cs="Arial"/>
                <w:szCs w:val="20"/>
              </w:rPr>
              <w:t xml:space="preserve"> amount of our resource to </w:t>
            </w:r>
            <w:r w:rsidR="008406CF" w:rsidRPr="000E634C">
              <w:rPr>
                <w:rFonts w:cs="Arial"/>
                <w:szCs w:val="20"/>
              </w:rPr>
              <w:t>support</w:t>
            </w:r>
            <w:r w:rsidRPr="000E634C">
              <w:rPr>
                <w:rFonts w:cs="Arial"/>
                <w:szCs w:val="20"/>
              </w:rPr>
              <w:t xml:space="preserve"> those children to feel settled in school. There are other children at Ivanhoe who come from very troubled backgrounds (violence, alcohol, drug-use and poverty affecting their life-chances) and those children st</w:t>
            </w:r>
            <w:r w:rsidR="00AF0F88" w:rsidRPr="000E634C">
              <w:rPr>
                <w:rFonts w:cs="Arial"/>
                <w:szCs w:val="20"/>
              </w:rPr>
              <w:t>ru</w:t>
            </w:r>
            <w:r w:rsidRPr="000E634C">
              <w:rPr>
                <w:rFonts w:cs="Arial"/>
                <w:szCs w:val="20"/>
              </w:rPr>
              <w:t xml:space="preserve">ggle </w:t>
            </w:r>
            <w:r w:rsidR="008406CF" w:rsidRPr="000E634C">
              <w:rPr>
                <w:rFonts w:cs="Arial"/>
                <w:szCs w:val="20"/>
              </w:rPr>
              <w:t xml:space="preserve">at times </w:t>
            </w:r>
            <w:r w:rsidRPr="000E634C">
              <w:rPr>
                <w:rFonts w:cs="Arial"/>
                <w:szCs w:val="20"/>
              </w:rPr>
              <w:t xml:space="preserve">to </w:t>
            </w:r>
            <w:r w:rsidR="008406CF" w:rsidRPr="000E634C">
              <w:rPr>
                <w:rFonts w:cs="Arial"/>
                <w:szCs w:val="20"/>
              </w:rPr>
              <w:t>manage their</w:t>
            </w:r>
            <w:r w:rsidRPr="000E634C">
              <w:rPr>
                <w:rFonts w:cs="Arial"/>
                <w:szCs w:val="20"/>
              </w:rPr>
              <w:t xml:space="preserve"> </w:t>
            </w:r>
            <w:proofErr w:type="spellStart"/>
            <w:r w:rsidRPr="000E634C">
              <w:rPr>
                <w:rFonts w:cs="Arial"/>
                <w:szCs w:val="20"/>
              </w:rPr>
              <w:t>behaviour</w:t>
            </w:r>
            <w:proofErr w:type="spellEnd"/>
            <w:r w:rsidRPr="000E634C">
              <w:rPr>
                <w:rFonts w:cs="Arial"/>
                <w:szCs w:val="20"/>
              </w:rPr>
              <w:t xml:space="preserve"> </w:t>
            </w:r>
            <w:r w:rsidR="008406CF" w:rsidRPr="000E634C">
              <w:rPr>
                <w:rFonts w:cs="Arial"/>
                <w:szCs w:val="20"/>
              </w:rPr>
              <w:t>appropriately</w:t>
            </w:r>
            <w:r w:rsidRPr="000E634C">
              <w:rPr>
                <w:rFonts w:cs="Arial"/>
                <w:szCs w:val="20"/>
              </w:rPr>
              <w:t xml:space="preserve"> </w:t>
            </w:r>
            <w:r w:rsidR="00AF0F88" w:rsidRPr="000E634C">
              <w:rPr>
                <w:rFonts w:cs="Arial"/>
                <w:szCs w:val="20"/>
              </w:rPr>
              <w:t xml:space="preserve">– particularly those within the SEMH hub. </w:t>
            </w:r>
            <w:r w:rsidRPr="000E634C">
              <w:rPr>
                <w:rFonts w:cs="Arial"/>
                <w:szCs w:val="20"/>
              </w:rPr>
              <w:t xml:space="preserve"> </w:t>
            </w:r>
          </w:p>
          <w:p w14:paraId="5E09B63E" w14:textId="486081FF" w:rsidR="00A15DB5" w:rsidRPr="00501B20" w:rsidRDefault="00A15DB5">
            <w:pPr>
              <w:pStyle w:val="7Tablebodycopy"/>
              <w:rPr>
                <w:rFonts w:cs="Arial"/>
                <w:szCs w:val="20"/>
                <w:lang w:val="en-GB"/>
              </w:rPr>
            </w:pPr>
          </w:p>
          <w:p w14:paraId="3967E5D5" w14:textId="4EFFF474" w:rsidR="00501B20" w:rsidRPr="00501B20" w:rsidRDefault="00501B20">
            <w:pPr>
              <w:pStyle w:val="7Tablebodycopy"/>
              <w:rPr>
                <w:rFonts w:cs="Arial"/>
                <w:szCs w:val="20"/>
                <w:lang w:val="en-GB"/>
              </w:rPr>
            </w:pPr>
            <w:r w:rsidRPr="00501B20">
              <w:rPr>
                <w:rFonts w:cs="Arial"/>
                <w:szCs w:val="20"/>
                <w:lang w:val="en-GB"/>
              </w:rPr>
              <w:t>F</w:t>
            </w:r>
            <w:r>
              <w:rPr>
                <w:rFonts w:cs="Arial"/>
                <w:szCs w:val="20"/>
                <w:lang w:val="en-GB"/>
              </w:rPr>
              <w:t xml:space="preserve">ollowing our Thrive and Team Teach training last academic year, we began this year with a different approach to managing behaviour. We reflected upon the effectiveness of the ‘ladder’ system of consequences which we had used for some time, and noted that it was perhaps contributing to escalating behaviour, not the opposite. Instead, we have done away with a ‘one size fits all’ approach, and replaced it with a system that is more responsive to individual needs and circumstances. Our expectations for behaviour are still high, but staff feel more able to work with children to discuss ‘natural consequences’ to their behaviour, and thus agree with </w:t>
            </w:r>
            <w:proofErr w:type="gramStart"/>
            <w:r>
              <w:rPr>
                <w:rFonts w:cs="Arial"/>
                <w:szCs w:val="20"/>
                <w:lang w:val="en-GB"/>
              </w:rPr>
              <w:t>children</w:t>
            </w:r>
            <w:proofErr w:type="gramEnd"/>
            <w:r>
              <w:rPr>
                <w:rFonts w:cs="Arial"/>
                <w:szCs w:val="20"/>
                <w:lang w:val="en-GB"/>
              </w:rPr>
              <w:t xml:space="preserve"> appropriate ways in which we can try and ‘repair’</w:t>
            </w:r>
            <w:r w:rsidR="00F83FFB">
              <w:rPr>
                <w:rFonts w:cs="Arial"/>
                <w:szCs w:val="20"/>
                <w:lang w:val="en-GB"/>
              </w:rPr>
              <w:t>.</w:t>
            </w:r>
          </w:p>
          <w:p w14:paraId="415E3BF3" w14:textId="572EA840" w:rsidR="00AF0F88" w:rsidRPr="00F83FFB" w:rsidRDefault="00AF0F88" w:rsidP="000E634C">
            <w:pPr>
              <w:ind w:right="15"/>
              <w:rPr>
                <w:rFonts w:cs="Arial"/>
                <w:szCs w:val="20"/>
              </w:rPr>
            </w:pPr>
          </w:p>
          <w:p w14:paraId="48FA0A94" w14:textId="5CE221D4" w:rsidR="009B1F70" w:rsidRDefault="00A15DB5" w:rsidP="00A15DB5">
            <w:pPr>
              <w:ind w:left="-5" w:right="15"/>
            </w:pPr>
            <w:r w:rsidRPr="00F83FFB">
              <w:rPr>
                <w:rFonts w:cs="Arial"/>
                <w:szCs w:val="20"/>
              </w:rPr>
              <w:t xml:space="preserve">Children know that if there are issues on the playground, they will be dealt with appropriately. </w:t>
            </w:r>
            <w:r w:rsidR="00EE25A2" w:rsidRPr="00EE25A2">
              <w:rPr>
                <w:rFonts w:cs="Arial"/>
                <w:szCs w:val="20"/>
              </w:rPr>
              <w:t xml:space="preserve">We have a zero tolerance towards aggression, discrimination and bullying. </w:t>
            </w:r>
            <w:r w:rsidR="00F83FFB" w:rsidRPr="00F83FFB">
              <w:rPr>
                <w:rFonts w:cs="Arial"/>
                <w:szCs w:val="20"/>
              </w:rPr>
              <w:t xml:space="preserve">Our older children are very skilled at seeking out our pastoral support worker to assist in conflict resolution. </w:t>
            </w:r>
            <w:r w:rsidR="009B1F70">
              <w:rPr>
                <w:rFonts w:cs="Arial"/>
                <w:szCs w:val="20"/>
              </w:rPr>
              <w:t xml:space="preserve">In 2019 </w:t>
            </w:r>
            <w:proofErr w:type="spellStart"/>
            <w:r w:rsidR="009B1F70">
              <w:rPr>
                <w:rFonts w:cs="Arial"/>
                <w:szCs w:val="20"/>
              </w:rPr>
              <w:t>Ofsted</w:t>
            </w:r>
            <w:proofErr w:type="spellEnd"/>
            <w:r w:rsidR="009B1F70">
              <w:rPr>
                <w:rFonts w:cs="Arial"/>
                <w:szCs w:val="20"/>
              </w:rPr>
              <w:t xml:space="preserve"> said, </w:t>
            </w:r>
            <w:r w:rsidR="009B1F70" w:rsidRPr="009B1F70">
              <w:rPr>
                <w:rFonts w:cs="Arial"/>
                <w:b/>
                <w:bCs/>
                <w:i/>
                <w:iCs/>
                <w:szCs w:val="20"/>
              </w:rPr>
              <w:t>‘</w:t>
            </w:r>
            <w:r w:rsidR="009B1F70" w:rsidRPr="009B1F70">
              <w:rPr>
                <w:b/>
                <w:bCs/>
                <w:i/>
                <w:iCs/>
              </w:rPr>
              <w:t>They (pupils) feel safe and say that bullying rarely happens. Pupils are very confident that staff will sort out any problems that arise’</w:t>
            </w:r>
            <w:r w:rsidR="009B1F70">
              <w:t xml:space="preserve"> </w:t>
            </w:r>
          </w:p>
          <w:p w14:paraId="07EB9658" w14:textId="77777777" w:rsidR="009B1F70" w:rsidRDefault="009B1F70" w:rsidP="00A15DB5">
            <w:pPr>
              <w:ind w:left="-5" w:right="15"/>
            </w:pPr>
          </w:p>
          <w:p w14:paraId="3A014737" w14:textId="4636B710" w:rsidR="00A15DB5" w:rsidRPr="00F83FFB" w:rsidRDefault="00A15DB5" w:rsidP="00A15DB5">
            <w:pPr>
              <w:ind w:left="-5" w:right="15"/>
              <w:rPr>
                <w:rFonts w:cs="Arial"/>
                <w:szCs w:val="20"/>
              </w:rPr>
            </w:pPr>
            <w:r w:rsidRPr="00F83FFB">
              <w:rPr>
                <w:rFonts w:cs="Arial"/>
                <w:szCs w:val="20"/>
              </w:rPr>
              <w:t xml:space="preserve">The more difficult issues around aggression, discrimination and bullying </w:t>
            </w:r>
            <w:r w:rsidR="009B1F70">
              <w:rPr>
                <w:rFonts w:cs="Arial"/>
                <w:szCs w:val="20"/>
              </w:rPr>
              <w:t>tend to</w:t>
            </w:r>
            <w:r w:rsidRPr="00F83FFB">
              <w:rPr>
                <w:rFonts w:cs="Arial"/>
                <w:szCs w:val="20"/>
              </w:rPr>
              <w:t xml:space="preserve"> occur outside school and through social media. We spend a lot of time offering advice to parents and children about the ill-effects of social media, but undoubtedly, social media is a cause for conflict amongst children and grown-ups in </w:t>
            </w:r>
            <w:proofErr w:type="spellStart"/>
            <w:r w:rsidRPr="00F83FFB">
              <w:rPr>
                <w:rFonts w:cs="Arial"/>
                <w:szCs w:val="20"/>
              </w:rPr>
              <w:t>Conisbrough</w:t>
            </w:r>
            <w:proofErr w:type="spellEnd"/>
            <w:r w:rsidRPr="00F83FFB">
              <w:rPr>
                <w:rFonts w:cs="Arial"/>
                <w:szCs w:val="20"/>
              </w:rPr>
              <w:t xml:space="preserve"> - we do spend a considerable amount of time in school trying to unpick issues that have occurred on social media.</w:t>
            </w:r>
          </w:p>
          <w:p w14:paraId="221FCA16" w14:textId="389871F4" w:rsidR="00A15DB5" w:rsidRDefault="00A15DB5" w:rsidP="00A15DB5">
            <w:pPr>
              <w:ind w:left="-5" w:right="15"/>
              <w:rPr>
                <w:rFonts w:asciiTheme="minorHAnsi" w:hAnsiTheme="minorHAnsi" w:cstheme="minorHAnsi"/>
                <w:sz w:val="24"/>
              </w:rPr>
            </w:pPr>
          </w:p>
          <w:p w14:paraId="3207E6E1" w14:textId="77777777" w:rsidR="00B646AD" w:rsidRPr="00B646AD" w:rsidRDefault="00A15DB5" w:rsidP="00A15DB5">
            <w:pPr>
              <w:ind w:left="-5" w:right="15"/>
              <w:rPr>
                <w:rFonts w:cs="Arial"/>
                <w:szCs w:val="20"/>
              </w:rPr>
            </w:pPr>
            <w:r w:rsidRPr="00B646AD">
              <w:rPr>
                <w:rFonts w:cs="Arial"/>
                <w:szCs w:val="20"/>
              </w:rPr>
              <w:t xml:space="preserve">We work very hard to meet the needs of children - we </w:t>
            </w:r>
            <w:proofErr w:type="spellStart"/>
            <w:r w:rsidRPr="00B646AD">
              <w:rPr>
                <w:rFonts w:cs="Arial"/>
                <w:szCs w:val="20"/>
              </w:rPr>
              <w:t>recognise</w:t>
            </w:r>
            <w:proofErr w:type="spellEnd"/>
            <w:r w:rsidRPr="00B646AD">
              <w:rPr>
                <w:rFonts w:cs="Arial"/>
                <w:szCs w:val="20"/>
              </w:rPr>
              <w:t xml:space="preserve"> that in society there are increasing numbers of children with </w:t>
            </w:r>
            <w:r w:rsidR="000E634C" w:rsidRPr="00B646AD">
              <w:rPr>
                <w:rFonts w:cs="Arial"/>
                <w:szCs w:val="20"/>
              </w:rPr>
              <w:t xml:space="preserve">social, </w:t>
            </w:r>
            <w:r w:rsidRPr="00B646AD">
              <w:rPr>
                <w:rFonts w:cs="Arial"/>
                <w:szCs w:val="20"/>
              </w:rPr>
              <w:t xml:space="preserve">emotional and </w:t>
            </w:r>
            <w:r w:rsidR="000E634C" w:rsidRPr="00B646AD">
              <w:rPr>
                <w:rFonts w:cs="Arial"/>
                <w:szCs w:val="20"/>
              </w:rPr>
              <w:t>mental health</w:t>
            </w:r>
            <w:r w:rsidRPr="00B646AD">
              <w:rPr>
                <w:rFonts w:cs="Arial"/>
                <w:szCs w:val="20"/>
              </w:rPr>
              <w:t xml:space="preserve"> difficulties that need addressing. Our response to this has been the increase in spending on Ed Psych services and </w:t>
            </w:r>
            <w:r w:rsidR="000E634C" w:rsidRPr="00B646AD">
              <w:rPr>
                <w:rFonts w:cs="Arial"/>
                <w:szCs w:val="20"/>
              </w:rPr>
              <w:t>Specialist Inclusion</w:t>
            </w:r>
            <w:r w:rsidRPr="00B646AD">
              <w:rPr>
                <w:rFonts w:cs="Arial"/>
                <w:szCs w:val="20"/>
              </w:rPr>
              <w:t xml:space="preserve"> Services</w:t>
            </w:r>
            <w:r w:rsidR="000E634C" w:rsidRPr="00B646AD">
              <w:rPr>
                <w:rFonts w:cs="Arial"/>
                <w:szCs w:val="20"/>
              </w:rPr>
              <w:t>,</w:t>
            </w:r>
            <w:r w:rsidRPr="00B646AD">
              <w:rPr>
                <w:rFonts w:cs="Arial"/>
                <w:szCs w:val="20"/>
              </w:rPr>
              <w:t xml:space="preserve"> as well as employing dedicated staff who work with children whom we </w:t>
            </w:r>
            <w:proofErr w:type="spellStart"/>
            <w:r w:rsidRPr="00B646AD">
              <w:rPr>
                <w:rFonts w:cs="Arial"/>
                <w:szCs w:val="20"/>
              </w:rPr>
              <w:t>recognise</w:t>
            </w:r>
            <w:proofErr w:type="spellEnd"/>
            <w:r w:rsidRPr="00B646AD">
              <w:rPr>
                <w:rFonts w:cs="Arial"/>
                <w:szCs w:val="20"/>
              </w:rPr>
              <w:t xml:space="preserve"> as vulnerable</w:t>
            </w:r>
            <w:r w:rsidR="009B1F70" w:rsidRPr="00B646AD">
              <w:rPr>
                <w:rFonts w:cs="Arial"/>
                <w:szCs w:val="20"/>
              </w:rPr>
              <w:t>. Our</w:t>
            </w:r>
            <w:r w:rsidRPr="00B646AD">
              <w:rPr>
                <w:rFonts w:cs="Arial"/>
                <w:szCs w:val="20"/>
              </w:rPr>
              <w:t xml:space="preserve"> ambition </w:t>
            </w:r>
            <w:r w:rsidR="009B1F70" w:rsidRPr="00B646AD">
              <w:rPr>
                <w:rFonts w:cs="Arial"/>
                <w:szCs w:val="20"/>
              </w:rPr>
              <w:t xml:space="preserve">is </w:t>
            </w:r>
            <w:r w:rsidRPr="00B646AD">
              <w:rPr>
                <w:rFonts w:cs="Arial"/>
                <w:szCs w:val="20"/>
              </w:rPr>
              <w:t xml:space="preserve">to </w:t>
            </w:r>
            <w:r w:rsidRPr="00B646AD">
              <w:rPr>
                <w:rFonts w:cs="Arial"/>
                <w:b/>
                <w:szCs w:val="20"/>
              </w:rPr>
              <w:t>meet</w:t>
            </w:r>
            <w:r w:rsidRPr="00B646AD">
              <w:rPr>
                <w:rFonts w:cs="Arial"/>
                <w:szCs w:val="20"/>
              </w:rPr>
              <w:t xml:space="preserve"> the needs of children rather than </w:t>
            </w:r>
            <w:r w:rsidRPr="00B646AD">
              <w:rPr>
                <w:rFonts w:cs="Arial"/>
                <w:b/>
                <w:szCs w:val="20"/>
              </w:rPr>
              <w:t>managing</w:t>
            </w:r>
            <w:r w:rsidRPr="00B646AD">
              <w:rPr>
                <w:rFonts w:cs="Arial"/>
                <w:szCs w:val="20"/>
              </w:rPr>
              <w:t xml:space="preserve"> the </w:t>
            </w:r>
            <w:proofErr w:type="spellStart"/>
            <w:r w:rsidRPr="00B646AD">
              <w:rPr>
                <w:rFonts w:cs="Arial"/>
                <w:szCs w:val="20"/>
              </w:rPr>
              <w:t>behaviours</w:t>
            </w:r>
            <w:proofErr w:type="spellEnd"/>
            <w:r w:rsidRPr="00B646AD">
              <w:rPr>
                <w:rFonts w:cs="Arial"/>
                <w:szCs w:val="20"/>
              </w:rPr>
              <w:t xml:space="preserve"> that result from their needs. We are convinced that this is the right approach. Ivanhoe staff want to help children - which can be exemplified</w:t>
            </w:r>
            <w:r w:rsidR="009B1F70" w:rsidRPr="00B646AD">
              <w:rPr>
                <w:rFonts w:cs="Arial"/>
                <w:szCs w:val="20"/>
              </w:rPr>
              <w:t xml:space="preserve"> in </w:t>
            </w:r>
            <w:r w:rsidR="00B646AD" w:rsidRPr="00B646AD">
              <w:rPr>
                <w:rFonts w:cs="Arial"/>
                <w:szCs w:val="20"/>
              </w:rPr>
              <w:t xml:space="preserve">our </w:t>
            </w:r>
            <w:r w:rsidR="009B1F70" w:rsidRPr="00B646AD">
              <w:rPr>
                <w:rFonts w:cs="Arial"/>
                <w:szCs w:val="20"/>
              </w:rPr>
              <w:t xml:space="preserve">opening </w:t>
            </w:r>
            <w:r w:rsidR="00B646AD" w:rsidRPr="00B646AD">
              <w:rPr>
                <w:rFonts w:cs="Arial"/>
                <w:szCs w:val="20"/>
              </w:rPr>
              <w:t xml:space="preserve">of </w:t>
            </w:r>
            <w:r w:rsidR="009B1F70" w:rsidRPr="00B646AD">
              <w:rPr>
                <w:rFonts w:cs="Arial"/>
                <w:szCs w:val="20"/>
              </w:rPr>
              <w:t>the SEMH hub wh</w:t>
            </w:r>
            <w:r w:rsidR="00B646AD" w:rsidRPr="00B646AD">
              <w:rPr>
                <w:rFonts w:cs="Arial"/>
                <w:szCs w:val="20"/>
              </w:rPr>
              <w:t>ere the pupils admitted have either been permanently excluded from previous settings, or placed in AP.</w:t>
            </w:r>
          </w:p>
          <w:p w14:paraId="18032B91" w14:textId="77777777" w:rsidR="00B646AD" w:rsidRPr="00B646AD" w:rsidRDefault="00B646AD" w:rsidP="00A15DB5">
            <w:pPr>
              <w:ind w:left="-5" w:right="15"/>
              <w:rPr>
                <w:rFonts w:cs="Arial"/>
                <w:szCs w:val="20"/>
              </w:rPr>
            </w:pPr>
          </w:p>
          <w:p w14:paraId="012C3EDA" w14:textId="1DFFE0F2" w:rsidR="00A15DB5" w:rsidRPr="00B646AD" w:rsidRDefault="00A15DB5" w:rsidP="00A15DB5">
            <w:pPr>
              <w:ind w:left="-5" w:right="15"/>
              <w:rPr>
                <w:rFonts w:cs="Arial"/>
                <w:szCs w:val="20"/>
              </w:rPr>
            </w:pPr>
            <w:r w:rsidRPr="00B646AD">
              <w:rPr>
                <w:rFonts w:cs="Arial"/>
                <w:szCs w:val="20"/>
              </w:rPr>
              <w:t xml:space="preserve">We do temporarily exclude </w:t>
            </w:r>
            <w:r w:rsidR="00557AB1">
              <w:rPr>
                <w:rFonts w:cs="Arial"/>
                <w:szCs w:val="20"/>
              </w:rPr>
              <w:t xml:space="preserve">(suspend) </w:t>
            </w:r>
            <w:r w:rsidRPr="00B646AD">
              <w:rPr>
                <w:rFonts w:cs="Arial"/>
                <w:szCs w:val="20"/>
              </w:rPr>
              <w:t>children whe</w:t>
            </w:r>
            <w:r w:rsidR="00B646AD" w:rsidRPr="00B646AD">
              <w:rPr>
                <w:rFonts w:cs="Arial"/>
                <w:szCs w:val="20"/>
              </w:rPr>
              <w:t xml:space="preserve">n certain expectations are not met, and where we feel that it is in the best interest of that particular pupil and others (these have increased since the SEMH hub opened, but this </w:t>
            </w:r>
            <w:r w:rsidR="00B646AD" w:rsidRPr="00557AB1">
              <w:rPr>
                <w:rFonts w:cs="Arial"/>
                <w:szCs w:val="20"/>
              </w:rPr>
              <w:t xml:space="preserve">is not surprising) </w:t>
            </w:r>
            <w:r w:rsidRPr="00557AB1">
              <w:rPr>
                <w:rFonts w:cs="Arial"/>
                <w:szCs w:val="20"/>
              </w:rPr>
              <w:t xml:space="preserve">but our aim is always to help children to </w:t>
            </w:r>
            <w:r w:rsidR="00557AB1">
              <w:rPr>
                <w:rFonts w:cs="Arial"/>
                <w:szCs w:val="20"/>
              </w:rPr>
              <w:lastRenderedPageBreak/>
              <w:t>better understand</w:t>
            </w:r>
            <w:r w:rsidRPr="00557AB1">
              <w:rPr>
                <w:rFonts w:cs="Arial"/>
                <w:szCs w:val="20"/>
              </w:rPr>
              <w:t xml:space="preserve"> themselves</w:t>
            </w:r>
            <w:r w:rsidR="00557AB1">
              <w:rPr>
                <w:rFonts w:cs="Arial"/>
                <w:szCs w:val="20"/>
              </w:rPr>
              <w:t xml:space="preserve"> and their difficulties</w:t>
            </w:r>
            <w:r w:rsidR="00B646AD" w:rsidRPr="00557AB1">
              <w:rPr>
                <w:rFonts w:cs="Arial"/>
                <w:szCs w:val="20"/>
              </w:rPr>
              <w:t>,</w:t>
            </w:r>
            <w:r w:rsidRPr="00557AB1">
              <w:rPr>
                <w:rFonts w:cs="Arial"/>
                <w:szCs w:val="20"/>
              </w:rPr>
              <w:t xml:space="preserve"> and thus </w:t>
            </w:r>
            <w:r w:rsidR="00557AB1">
              <w:rPr>
                <w:rFonts w:cs="Arial"/>
                <w:szCs w:val="20"/>
              </w:rPr>
              <w:t xml:space="preserve">be able to identify strategies to enable them to better </w:t>
            </w:r>
            <w:r w:rsidRPr="00557AB1">
              <w:rPr>
                <w:rFonts w:cs="Arial"/>
                <w:szCs w:val="20"/>
              </w:rPr>
              <w:t>manage at school</w:t>
            </w:r>
            <w:r w:rsidR="00B646AD" w:rsidRPr="00557AB1">
              <w:rPr>
                <w:rFonts w:cs="Arial"/>
                <w:szCs w:val="20"/>
              </w:rPr>
              <w:t>.</w:t>
            </w:r>
            <w:r w:rsidRPr="00557AB1">
              <w:rPr>
                <w:rFonts w:cs="Arial"/>
                <w:szCs w:val="20"/>
              </w:rPr>
              <w:t xml:space="preserve"> </w:t>
            </w:r>
            <w:r w:rsidR="00B646AD" w:rsidRPr="00557AB1">
              <w:rPr>
                <w:rFonts w:cs="Arial"/>
                <w:szCs w:val="20"/>
              </w:rPr>
              <w:t>W</w:t>
            </w:r>
            <w:r w:rsidRPr="00557AB1">
              <w:rPr>
                <w:rFonts w:cs="Arial"/>
                <w:szCs w:val="20"/>
              </w:rPr>
              <w:t>e haven’t ever permanently excluded anyone.</w:t>
            </w:r>
            <w:r w:rsidRPr="00B646AD">
              <w:rPr>
                <w:rFonts w:cs="Arial"/>
                <w:szCs w:val="20"/>
              </w:rPr>
              <w:t xml:space="preserve"> </w:t>
            </w:r>
          </w:p>
          <w:p w14:paraId="4B586DD0" w14:textId="795BD556" w:rsidR="00A15DB5" w:rsidRDefault="00A15DB5" w:rsidP="00A15DB5">
            <w:pPr>
              <w:ind w:left="-5" w:right="15"/>
              <w:rPr>
                <w:rFonts w:asciiTheme="minorHAnsi" w:hAnsiTheme="minorHAnsi" w:cstheme="minorHAnsi"/>
                <w:sz w:val="24"/>
              </w:rPr>
            </w:pPr>
          </w:p>
          <w:p w14:paraId="130C8C13" w14:textId="14417098" w:rsidR="00A15DB5" w:rsidRDefault="00EE25A2" w:rsidP="00A15DB5">
            <w:pPr>
              <w:ind w:left="-5" w:right="15"/>
              <w:rPr>
                <w:rFonts w:cs="Arial"/>
                <w:szCs w:val="20"/>
              </w:rPr>
            </w:pPr>
            <w:r>
              <w:rPr>
                <w:rFonts w:cs="Arial"/>
                <w:szCs w:val="20"/>
              </w:rPr>
              <w:t>Attendance</w:t>
            </w:r>
            <w:r w:rsidRPr="00EE25A2">
              <w:rPr>
                <w:rFonts w:cs="Arial"/>
                <w:szCs w:val="20"/>
              </w:rPr>
              <w:t xml:space="preserve"> was something that</w:t>
            </w:r>
            <w:r>
              <w:rPr>
                <w:rFonts w:cs="Arial"/>
                <w:szCs w:val="20"/>
              </w:rPr>
              <w:t xml:space="preserve"> our school</w:t>
            </w:r>
            <w:r w:rsidRPr="00EE25A2">
              <w:rPr>
                <w:rFonts w:cs="Arial"/>
                <w:szCs w:val="20"/>
              </w:rPr>
              <w:t xml:space="preserve"> had struggled with </w:t>
            </w:r>
            <w:r>
              <w:rPr>
                <w:rFonts w:cs="Arial"/>
                <w:szCs w:val="20"/>
              </w:rPr>
              <w:t>since the COVID</w:t>
            </w:r>
            <w:r w:rsidR="00BD1C56">
              <w:rPr>
                <w:rFonts w:cs="Arial"/>
                <w:szCs w:val="20"/>
              </w:rPr>
              <w:t xml:space="preserve"> pandemic</w:t>
            </w:r>
            <w:r>
              <w:rPr>
                <w:rFonts w:cs="Arial"/>
                <w:szCs w:val="20"/>
              </w:rPr>
              <w:t xml:space="preserve">, and </w:t>
            </w:r>
            <w:r w:rsidRPr="00EE25A2">
              <w:rPr>
                <w:rFonts w:cs="Arial"/>
                <w:szCs w:val="20"/>
              </w:rPr>
              <w:t>for the first time</w:t>
            </w:r>
            <w:r>
              <w:rPr>
                <w:rFonts w:cs="Arial"/>
                <w:szCs w:val="20"/>
              </w:rPr>
              <w:t xml:space="preserve">, </w:t>
            </w:r>
            <w:r w:rsidR="00BD1C56">
              <w:rPr>
                <w:rFonts w:cs="Arial"/>
                <w:szCs w:val="20"/>
              </w:rPr>
              <w:t xml:space="preserve">in 23/24 </w:t>
            </w:r>
            <w:r>
              <w:rPr>
                <w:rFonts w:cs="Arial"/>
                <w:szCs w:val="20"/>
              </w:rPr>
              <w:t>attendance featured in our improvement plans.</w:t>
            </w:r>
            <w:r w:rsidRPr="00EE25A2">
              <w:rPr>
                <w:rFonts w:cs="Arial"/>
                <w:szCs w:val="20"/>
              </w:rPr>
              <w:t xml:space="preserve"> </w:t>
            </w:r>
            <w:r w:rsidR="00BD1C56">
              <w:rPr>
                <w:rFonts w:cs="Arial"/>
                <w:szCs w:val="20"/>
              </w:rPr>
              <w:t>The actions taken proved successful as in</w:t>
            </w:r>
            <w:r w:rsidR="00A15DB5" w:rsidRPr="000346DB">
              <w:rPr>
                <w:rFonts w:cs="Arial"/>
                <w:szCs w:val="20"/>
              </w:rPr>
              <w:t xml:space="preserve"> </w:t>
            </w:r>
            <w:r w:rsidR="00B646AD" w:rsidRPr="000346DB">
              <w:rPr>
                <w:rFonts w:cs="Arial"/>
                <w:szCs w:val="20"/>
              </w:rPr>
              <w:t>23/24</w:t>
            </w:r>
            <w:r w:rsidR="00BD1C56">
              <w:rPr>
                <w:rFonts w:cs="Arial"/>
                <w:szCs w:val="20"/>
              </w:rPr>
              <w:t>,</w:t>
            </w:r>
            <w:r w:rsidR="00B646AD" w:rsidRPr="000346DB">
              <w:rPr>
                <w:rFonts w:cs="Arial"/>
                <w:szCs w:val="20"/>
              </w:rPr>
              <w:t xml:space="preserve"> our overall attendance was 95.</w:t>
            </w:r>
            <w:r w:rsidR="000346DB" w:rsidRPr="000346DB">
              <w:rPr>
                <w:rFonts w:cs="Arial"/>
                <w:szCs w:val="20"/>
              </w:rPr>
              <w:t>1% - better than</w:t>
            </w:r>
            <w:r w:rsidR="00A15DB5" w:rsidRPr="000346DB">
              <w:rPr>
                <w:rFonts w:cs="Arial"/>
                <w:szCs w:val="20"/>
              </w:rPr>
              <w:t xml:space="preserve"> local and national average</w:t>
            </w:r>
            <w:r w:rsidR="000346DB" w:rsidRPr="000346DB">
              <w:rPr>
                <w:rFonts w:cs="Arial"/>
                <w:szCs w:val="20"/>
              </w:rPr>
              <w:t xml:space="preserve">s. </w:t>
            </w:r>
            <w:r w:rsidR="000346DB" w:rsidRPr="00B80830">
              <w:rPr>
                <w:rFonts w:cs="Arial"/>
                <w:szCs w:val="20"/>
              </w:rPr>
              <w:t>This was also the case for persistent absence</w:t>
            </w:r>
            <w:r w:rsidR="00A15DB5" w:rsidRPr="00B80830">
              <w:rPr>
                <w:rFonts w:cs="Arial"/>
                <w:szCs w:val="20"/>
              </w:rPr>
              <w:t xml:space="preserve">. </w:t>
            </w:r>
            <w:r w:rsidRPr="00EE25A2">
              <w:rPr>
                <w:rFonts w:cs="Arial"/>
                <w:szCs w:val="20"/>
              </w:rPr>
              <w:t xml:space="preserve">We have many ways of motivating children to be in school. </w:t>
            </w:r>
            <w:r w:rsidR="00A15DB5" w:rsidRPr="00EE25A2">
              <w:rPr>
                <w:rFonts w:cs="Arial"/>
                <w:szCs w:val="20"/>
              </w:rPr>
              <w:t xml:space="preserve">attendance is a constant message in our </w:t>
            </w:r>
            <w:r w:rsidR="00B646AD" w:rsidRPr="00EE25A2">
              <w:rPr>
                <w:rFonts w:cs="Arial"/>
                <w:szCs w:val="20"/>
              </w:rPr>
              <w:t xml:space="preserve">communications </w:t>
            </w:r>
            <w:r w:rsidR="00A15DB5" w:rsidRPr="00EE25A2">
              <w:rPr>
                <w:rFonts w:cs="Arial"/>
                <w:szCs w:val="20"/>
              </w:rPr>
              <w:t>to parents</w:t>
            </w:r>
            <w:r w:rsidR="004B4879" w:rsidRPr="00EE25A2">
              <w:rPr>
                <w:rFonts w:cs="Arial"/>
                <w:szCs w:val="20"/>
              </w:rPr>
              <w:t>, and w</w:t>
            </w:r>
            <w:r w:rsidR="00A15DB5" w:rsidRPr="00EE25A2">
              <w:rPr>
                <w:rFonts w:cs="Arial"/>
                <w:szCs w:val="20"/>
              </w:rPr>
              <w:t>e certificate children for attendance of 99%+ on a termly basis</w:t>
            </w:r>
            <w:r w:rsidR="00A15DB5" w:rsidRPr="000346DB">
              <w:rPr>
                <w:rFonts w:cs="Arial"/>
                <w:szCs w:val="20"/>
              </w:rPr>
              <w:t xml:space="preserve"> and we have sweatshirts awarded for a full year of excellent attendance. We monitor attendance very closely and set up meetings with parents whose children fall behind. In addition, we are always prepared to pick up children when parents are struggling to get them in. Every member of the school community understands our view on attendance. Unfortunately, as I explained in the 'school context', this is a community whose wealth is more obviously expressed in terms of finance rather than in education and it is a constant battle to persuade parents that a holiday is less valuable to their children than time in school. </w:t>
            </w:r>
          </w:p>
          <w:p w14:paraId="2D892381" w14:textId="0123CCC1" w:rsidR="00BD1C56" w:rsidRDefault="00BD1C56" w:rsidP="00A15DB5">
            <w:pPr>
              <w:ind w:left="-5" w:right="15"/>
              <w:rPr>
                <w:rFonts w:cs="Arial"/>
                <w:szCs w:val="20"/>
              </w:rPr>
            </w:pPr>
          </w:p>
          <w:p w14:paraId="5572C721" w14:textId="0A94DC7D" w:rsidR="00BD1C56" w:rsidRPr="00BD1C56" w:rsidRDefault="00BD1C56" w:rsidP="00A15DB5">
            <w:pPr>
              <w:ind w:left="-5" w:right="15"/>
              <w:rPr>
                <w:rFonts w:cs="Arial"/>
                <w:szCs w:val="20"/>
              </w:rPr>
            </w:pPr>
            <w:r>
              <w:rPr>
                <w:rFonts w:cs="Arial"/>
                <w:szCs w:val="20"/>
              </w:rPr>
              <w:t xml:space="preserve">In 2019, </w:t>
            </w:r>
            <w:proofErr w:type="spellStart"/>
            <w:r>
              <w:rPr>
                <w:rFonts w:cs="Arial"/>
                <w:szCs w:val="20"/>
              </w:rPr>
              <w:t>Ofsted</w:t>
            </w:r>
            <w:proofErr w:type="spellEnd"/>
            <w:r>
              <w:rPr>
                <w:rFonts w:cs="Arial"/>
                <w:szCs w:val="20"/>
              </w:rPr>
              <w:t xml:space="preserve"> wrote </w:t>
            </w:r>
            <w:r w:rsidRPr="00BD1C56">
              <w:rPr>
                <w:rFonts w:cs="Arial"/>
                <w:b/>
                <w:bCs/>
                <w:i/>
                <w:iCs/>
                <w:szCs w:val="20"/>
              </w:rPr>
              <w:t>‘</w:t>
            </w:r>
            <w:r w:rsidRPr="00BD1C56">
              <w:rPr>
                <w:b/>
                <w:bCs/>
                <w:i/>
                <w:iCs/>
              </w:rPr>
              <w:t>Pupils enjoy coming to school and attend regularly. A pupil proudly told me that the best thing about school is that, ‘It is fun!’ The staff are supportive and caring’</w:t>
            </w:r>
            <w:r>
              <w:rPr>
                <w:b/>
                <w:bCs/>
                <w:i/>
                <w:iCs/>
              </w:rPr>
              <w:t xml:space="preserve"> </w:t>
            </w:r>
            <w:r w:rsidRPr="00BD1C56">
              <w:t xml:space="preserve">which </w:t>
            </w:r>
            <w:r>
              <w:t>sum</w:t>
            </w:r>
            <w:r w:rsidRPr="00BD1C56">
              <w:t>s</w:t>
            </w:r>
            <w:r>
              <w:t>-up</w:t>
            </w:r>
            <w:r w:rsidRPr="00BD1C56">
              <w:t xml:space="preserve"> the school’s commitment to creating a positive environment </w:t>
            </w:r>
            <w:r>
              <w:t xml:space="preserve">where pupils want to attend each day, and reflects the positive attitudes of children towards their education. </w:t>
            </w:r>
          </w:p>
          <w:p w14:paraId="53144F88" w14:textId="77777777" w:rsidR="00A15DB5" w:rsidRPr="00BD1C56" w:rsidRDefault="00A15DB5" w:rsidP="00A15DB5">
            <w:pPr>
              <w:ind w:left="-5" w:right="15"/>
              <w:rPr>
                <w:rFonts w:asciiTheme="minorHAnsi" w:hAnsiTheme="minorHAnsi" w:cstheme="minorHAnsi"/>
                <w:sz w:val="24"/>
              </w:rPr>
            </w:pPr>
          </w:p>
          <w:p w14:paraId="4541A8AC" w14:textId="0F2E2564" w:rsidR="000E634C" w:rsidRPr="000E634C" w:rsidRDefault="000346DB" w:rsidP="000E634C">
            <w:pPr>
              <w:ind w:left="-5" w:right="15"/>
              <w:rPr>
                <w:rFonts w:cs="Arial"/>
                <w:szCs w:val="20"/>
              </w:rPr>
            </w:pPr>
            <w:r>
              <w:rPr>
                <w:rFonts w:cs="Arial"/>
                <w:szCs w:val="20"/>
              </w:rPr>
              <w:t xml:space="preserve">Whilst we have to work hard to maintain excellent rates of attendance and </w:t>
            </w:r>
            <w:proofErr w:type="spellStart"/>
            <w:r>
              <w:rPr>
                <w:rFonts w:cs="Arial"/>
                <w:szCs w:val="20"/>
              </w:rPr>
              <w:t>behaviour</w:t>
            </w:r>
            <w:proofErr w:type="spellEnd"/>
            <w:r>
              <w:rPr>
                <w:rFonts w:cs="Arial"/>
                <w:szCs w:val="20"/>
              </w:rPr>
              <w:t xml:space="preserve">, we work just as hard in promoting and rewarding the positive </w:t>
            </w:r>
            <w:proofErr w:type="spellStart"/>
            <w:r>
              <w:rPr>
                <w:rFonts w:cs="Arial"/>
                <w:szCs w:val="20"/>
              </w:rPr>
              <w:t>behaviours</w:t>
            </w:r>
            <w:proofErr w:type="spellEnd"/>
            <w:r>
              <w:rPr>
                <w:rFonts w:cs="Arial"/>
                <w:szCs w:val="20"/>
              </w:rPr>
              <w:t xml:space="preserve"> regularly on display. A</w:t>
            </w:r>
            <w:r w:rsidRPr="000E634C">
              <w:rPr>
                <w:rFonts w:cs="Arial"/>
                <w:szCs w:val="20"/>
              </w:rPr>
              <w:t xml:space="preserve">s well as daily Learner of the Day postcards and star cards for children earning learning </w:t>
            </w:r>
            <w:proofErr w:type="spellStart"/>
            <w:r w:rsidRPr="000E634C">
              <w:rPr>
                <w:rFonts w:cs="Arial"/>
                <w:szCs w:val="20"/>
              </w:rPr>
              <w:t>behaviour</w:t>
            </w:r>
            <w:proofErr w:type="spellEnd"/>
            <w:r w:rsidRPr="000E634C">
              <w:rPr>
                <w:rFonts w:cs="Arial"/>
                <w:szCs w:val="20"/>
              </w:rPr>
              <w:t xml:space="preserve"> reward points, </w:t>
            </w:r>
            <w:r>
              <w:rPr>
                <w:rFonts w:cs="Arial"/>
                <w:szCs w:val="20"/>
              </w:rPr>
              <w:t>we have our</w:t>
            </w:r>
            <w:r w:rsidR="000E634C" w:rsidRPr="000E634C">
              <w:rPr>
                <w:rFonts w:cs="Arial"/>
                <w:szCs w:val="20"/>
              </w:rPr>
              <w:t xml:space="preserve"> weekly </w:t>
            </w:r>
            <w:r>
              <w:rPr>
                <w:rFonts w:cs="Arial"/>
                <w:szCs w:val="20"/>
              </w:rPr>
              <w:t xml:space="preserve">Celebration Assembly </w:t>
            </w:r>
            <w:r w:rsidR="008C4EB2">
              <w:rPr>
                <w:rFonts w:cs="Arial"/>
                <w:szCs w:val="20"/>
              </w:rPr>
              <w:t xml:space="preserve">with parents, </w:t>
            </w:r>
            <w:r>
              <w:rPr>
                <w:rFonts w:cs="Arial"/>
                <w:szCs w:val="20"/>
              </w:rPr>
              <w:t>where</w:t>
            </w:r>
            <w:r w:rsidR="000E634C" w:rsidRPr="000E634C">
              <w:rPr>
                <w:rFonts w:cs="Arial"/>
                <w:szCs w:val="20"/>
              </w:rPr>
              <w:t xml:space="preserve"> we </w:t>
            </w:r>
            <w:r w:rsidR="008C4EB2">
              <w:rPr>
                <w:rFonts w:cs="Arial"/>
                <w:szCs w:val="20"/>
              </w:rPr>
              <w:t>acknowledge</w:t>
            </w:r>
            <w:r w:rsidR="000E634C" w:rsidRPr="000E634C">
              <w:rPr>
                <w:rFonts w:cs="Arial"/>
                <w:szCs w:val="20"/>
              </w:rPr>
              <w:t xml:space="preserve"> </w:t>
            </w:r>
            <w:r>
              <w:rPr>
                <w:rFonts w:cs="Arial"/>
                <w:szCs w:val="20"/>
              </w:rPr>
              <w:t xml:space="preserve">the </w:t>
            </w:r>
            <w:r w:rsidR="000E634C" w:rsidRPr="000E634C">
              <w:rPr>
                <w:rFonts w:cs="Arial"/>
                <w:szCs w:val="20"/>
              </w:rPr>
              <w:t xml:space="preserve">learning </w:t>
            </w:r>
            <w:proofErr w:type="spellStart"/>
            <w:r w:rsidR="000E634C" w:rsidRPr="000E634C">
              <w:rPr>
                <w:rFonts w:cs="Arial"/>
                <w:szCs w:val="20"/>
              </w:rPr>
              <w:t>behaviours</w:t>
            </w:r>
            <w:proofErr w:type="spellEnd"/>
            <w:r w:rsidR="000E634C" w:rsidRPr="000E634C">
              <w:rPr>
                <w:rFonts w:cs="Arial"/>
                <w:szCs w:val="20"/>
              </w:rPr>
              <w:t xml:space="preserve"> </w:t>
            </w:r>
            <w:r>
              <w:rPr>
                <w:rFonts w:cs="Arial"/>
                <w:szCs w:val="20"/>
              </w:rPr>
              <w:t>exhibited</w:t>
            </w:r>
            <w:r w:rsidR="008C4EB2">
              <w:rPr>
                <w:rFonts w:cs="Arial"/>
                <w:szCs w:val="20"/>
              </w:rPr>
              <w:t xml:space="preserve"> </w:t>
            </w:r>
            <w:r w:rsidR="000E634C" w:rsidRPr="000E634C">
              <w:rPr>
                <w:rFonts w:cs="Arial"/>
                <w:szCs w:val="20"/>
              </w:rPr>
              <w:t>(Respect, Resilience, Independence, Pride, Curiosity and Determination)</w:t>
            </w:r>
            <w:r>
              <w:rPr>
                <w:rFonts w:cs="Arial"/>
                <w:szCs w:val="20"/>
              </w:rPr>
              <w:t xml:space="preserve"> </w:t>
            </w:r>
            <w:r w:rsidR="000E634C" w:rsidRPr="000E634C">
              <w:rPr>
                <w:rFonts w:cs="Arial"/>
                <w:szCs w:val="20"/>
              </w:rPr>
              <w:t xml:space="preserve">As a school we have </w:t>
            </w:r>
            <w:proofErr w:type="spellStart"/>
            <w:r w:rsidR="000E634C" w:rsidRPr="000E634C">
              <w:rPr>
                <w:rFonts w:cs="Arial"/>
                <w:szCs w:val="20"/>
              </w:rPr>
              <w:t>prioritised</w:t>
            </w:r>
            <w:proofErr w:type="spellEnd"/>
            <w:r w:rsidR="000E634C" w:rsidRPr="000E634C">
              <w:rPr>
                <w:rFonts w:cs="Arial"/>
                <w:szCs w:val="20"/>
              </w:rPr>
              <w:t xml:space="preserve"> the concept of ‘Kindness’ </w:t>
            </w:r>
            <w:r w:rsidR="008C4EB2">
              <w:rPr>
                <w:rFonts w:cs="Arial"/>
                <w:szCs w:val="20"/>
              </w:rPr>
              <w:t xml:space="preserve">over the past couple of years, </w:t>
            </w:r>
            <w:r w:rsidR="000E634C" w:rsidRPr="000E634C">
              <w:rPr>
                <w:rFonts w:cs="Arial"/>
                <w:szCs w:val="20"/>
              </w:rPr>
              <w:t xml:space="preserve">in order to put an absolute focus on consideration of others at all times. Each week in our ‘Celebration Assembly’ we award badges and certificates to those children in each class who have shown the level of kindness our community needs. </w:t>
            </w:r>
            <w:proofErr w:type="spellStart"/>
            <w:r w:rsidR="000E634C" w:rsidRPr="000E634C">
              <w:rPr>
                <w:rFonts w:cs="Arial"/>
                <w:szCs w:val="20"/>
              </w:rPr>
              <w:t>Conisbrough</w:t>
            </w:r>
            <w:proofErr w:type="spellEnd"/>
            <w:r w:rsidR="000E634C" w:rsidRPr="000E634C">
              <w:rPr>
                <w:rFonts w:cs="Arial"/>
                <w:szCs w:val="20"/>
              </w:rPr>
              <w:t xml:space="preserve"> is a violent village, full of anti-social </w:t>
            </w:r>
            <w:proofErr w:type="spellStart"/>
            <w:r w:rsidR="000E634C" w:rsidRPr="000E634C">
              <w:rPr>
                <w:rFonts w:cs="Arial"/>
                <w:szCs w:val="20"/>
              </w:rPr>
              <w:t>behaviour</w:t>
            </w:r>
            <w:proofErr w:type="spellEnd"/>
            <w:r w:rsidR="000E634C" w:rsidRPr="000E634C">
              <w:rPr>
                <w:rFonts w:cs="Arial"/>
                <w:szCs w:val="20"/>
              </w:rPr>
              <w:t xml:space="preserve"> and we need to be doubly proactive in </w:t>
            </w:r>
            <w:proofErr w:type="spellStart"/>
            <w:r w:rsidR="000E634C" w:rsidRPr="000E634C">
              <w:rPr>
                <w:rFonts w:cs="Arial"/>
                <w:szCs w:val="20"/>
              </w:rPr>
              <w:t>emphasising</w:t>
            </w:r>
            <w:proofErr w:type="spellEnd"/>
            <w:r w:rsidR="000E634C" w:rsidRPr="000E634C">
              <w:rPr>
                <w:rFonts w:cs="Arial"/>
                <w:szCs w:val="20"/>
              </w:rPr>
              <w:t xml:space="preserve"> kindness and consideration. </w:t>
            </w:r>
          </w:p>
          <w:p w14:paraId="6169F510" w14:textId="77777777" w:rsidR="00FA69C1" w:rsidRPr="00A06B1C" w:rsidRDefault="00FA69C1" w:rsidP="008C4EB2">
            <w:pPr>
              <w:pStyle w:val="7Tablecopybulleted"/>
              <w:numPr>
                <w:ilvl w:val="0"/>
                <w:numId w:val="0"/>
              </w:numPr>
              <w:rPr>
                <w:lang w:val="en-GB"/>
              </w:rPr>
            </w:pPr>
          </w:p>
        </w:tc>
      </w:tr>
      <w:tr w:rsidR="00FA69C1" w:rsidRPr="00A06B1C" w14:paraId="5C4DCE45" w14:textId="77777777" w:rsidTr="002F532E">
        <w:trPr>
          <w:cantSplit/>
        </w:trPr>
        <w:tc>
          <w:tcPr>
            <w:tcW w:w="1418" w:type="dxa"/>
            <w:shd w:val="clear" w:color="auto" w:fill="auto"/>
            <w:tcMar>
              <w:top w:w="113" w:type="dxa"/>
              <w:bottom w:w="113" w:type="dxa"/>
            </w:tcMar>
          </w:tcPr>
          <w:p w14:paraId="29626D59" w14:textId="77777777" w:rsidR="00FA69C1" w:rsidRPr="00A06B1C" w:rsidRDefault="00FA69C1">
            <w:pPr>
              <w:pStyle w:val="7Tablebodycopy"/>
              <w:rPr>
                <w:lang w:val="en-GB"/>
              </w:rPr>
            </w:pPr>
            <w:r w:rsidRPr="00A06B1C">
              <w:rPr>
                <w:lang w:val="en-GB"/>
              </w:rPr>
              <w:lastRenderedPageBreak/>
              <w:t>Areas for development</w:t>
            </w:r>
          </w:p>
          <w:p w14:paraId="4009B936" w14:textId="77777777" w:rsidR="00FA69C1" w:rsidRPr="00A06B1C" w:rsidRDefault="00FA69C1">
            <w:pPr>
              <w:pStyle w:val="7Tablebodycopy"/>
              <w:rPr>
                <w:lang w:val="en-GB"/>
              </w:rPr>
            </w:pPr>
          </w:p>
        </w:tc>
        <w:tc>
          <w:tcPr>
            <w:tcW w:w="13324" w:type="dxa"/>
            <w:shd w:val="clear" w:color="auto" w:fill="auto"/>
            <w:tcMar>
              <w:top w:w="113" w:type="dxa"/>
              <w:bottom w:w="113" w:type="dxa"/>
            </w:tcMar>
          </w:tcPr>
          <w:p w14:paraId="0A46E1B7" w14:textId="5248D843" w:rsidR="00FA69C1" w:rsidRPr="00B80830" w:rsidRDefault="00B80830" w:rsidP="00B80830">
            <w:pPr>
              <w:pStyle w:val="7Tablebodycopy"/>
              <w:numPr>
                <w:ilvl w:val="0"/>
                <w:numId w:val="47"/>
              </w:numPr>
              <w:rPr>
                <w:b/>
                <w:bCs/>
                <w:lang w:val="en-GB"/>
              </w:rPr>
            </w:pPr>
            <w:r w:rsidRPr="00B80830">
              <w:rPr>
                <w:b/>
                <w:bCs/>
                <w:lang w:val="en-GB"/>
              </w:rPr>
              <w:t>Analysis of incident</w:t>
            </w:r>
            <w:r w:rsidR="002F532E">
              <w:rPr>
                <w:b/>
                <w:bCs/>
                <w:lang w:val="en-GB"/>
              </w:rPr>
              <w:t>s</w:t>
            </w:r>
            <w:r w:rsidRPr="00B80830">
              <w:rPr>
                <w:b/>
                <w:bCs/>
                <w:lang w:val="en-GB"/>
              </w:rPr>
              <w:t xml:space="preserve"> surrounding pupil suspensions is analysed to ensure any patterns are established, and known triggers are managed where possible, leading to the reduction in number of future suspensions</w:t>
            </w:r>
          </w:p>
        </w:tc>
      </w:tr>
    </w:tbl>
    <w:p w14:paraId="4013CA02" w14:textId="77777777" w:rsidR="00FA69C1" w:rsidRPr="00A06B1C" w:rsidRDefault="00FA69C1" w:rsidP="00FA69C1">
      <w:pPr>
        <w:rPr>
          <w:lang w:val="en-GB"/>
        </w:rPr>
      </w:pPr>
    </w:p>
    <w:p w14:paraId="523991DB" w14:textId="4F9D574F" w:rsidR="00FA69C1" w:rsidRDefault="00FA69C1" w:rsidP="00FA69C1">
      <w:pPr>
        <w:rPr>
          <w:lang w:val="en-GB"/>
        </w:rPr>
      </w:pPr>
    </w:p>
    <w:p w14:paraId="622B4ACA" w14:textId="66FC61B2" w:rsidR="002F532E" w:rsidRDefault="002F532E" w:rsidP="00FA69C1">
      <w:pPr>
        <w:rPr>
          <w:lang w:val="en-GB"/>
        </w:rPr>
      </w:pPr>
    </w:p>
    <w:p w14:paraId="7B3CC4C6" w14:textId="1E810871" w:rsidR="002F532E" w:rsidRDefault="002F532E" w:rsidP="00FA69C1">
      <w:pPr>
        <w:rPr>
          <w:lang w:val="en-GB"/>
        </w:rPr>
      </w:pPr>
    </w:p>
    <w:p w14:paraId="572D892D" w14:textId="77777777" w:rsidR="002F532E" w:rsidRPr="00A06B1C" w:rsidRDefault="002F532E" w:rsidP="00FA69C1">
      <w:pPr>
        <w:rPr>
          <w:lang w:val="en-GB"/>
        </w:rPr>
      </w:pPr>
    </w:p>
    <w:p w14:paraId="059D6451" w14:textId="77777777" w:rsidR="00FA69C1" w:rsidRPr="00A06B1C" w:rsidRDefault="00FA69C1" w:rsidP="00FA69C1">
      <w:pPr>
        <w:rPr>
          <w:lang w:val="en-GB"/>
        </w:rPr>
      </w:pPr>
    </w:p>
    <w:p w14:paraId="021E1E2B" w14:textId="77777777" w:rsidR="00FA69C1" w:rsidRPr="00A06B1C" w:rsidRDefault="00FA69C1" w:rsidP="00FA69C1">
      <w:pPr>
        <w:rPr>
          <w:lang w:val="en-GB"/>
        </w:rPr>
      </w:pPr>
    </w:p>
    <w:p w14:paraId="3F7D0A2A" w14:textId="77777777" w:rsidR="00FA69C1" w:rsidRPr="00A06B1C" w:rsidRDefault="00FA69C1" w:rsidP="00FA69C1">
      <w:pPr>
        <w:rPr>
          <w:lang w:val="en-GB"/>
        </w:rPr>
      </w:pPr>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418"/>
        <w:gridCol w:w="13324"/>
      </w:tblGrid>
      <w:tr w:rsidR="00FA69C1" w:rsidRPr="00A06B1C" w14:paraId="6876773A" w14:textId="77777777" w:rsidTr="006D0D37">
        <w:trPr>
          <w:cantSplit/>
        </w:trPr>
        <w:tc>
          <w:tcPr>
            <w:tcW w:w="14742" w:type="dxa"/>
            <w:gridSpan w:val="2"/>
            <w:shd w:val="clear" w:color="auto" w:fill="DEEAF6"/>
            <w:tcMar>
              <w:top w:w="113" w:type="dxa"/>
              <w:bottom w:w="113" w:type="dxa"/>
            </w:tcMar>
          </w:tcPr>
          <w:p w14:paraId="3AFBC9B8" w14:textId="55A16F43" w:rsidR="00FA69C1" w:rsidRPr="00A06B1C" w:rsidRDefault="00FA69C1">
            <w:pPr>
              <w:pStyle w:val="7Tablebodycopy"/>
              <w:rPr>
                <w:lang w:val="en-GB"/>
              </w:rPr>
            </w:pPr>
            <w:r w:rsidRPr="00A06B1C">
              <w:rPr>
                <w:b/>
                <w:lang w:val="en-GB"/>
              </w:rPr>
              <w:t>PERSONAL DEVELOPMENT</w:t>
            </w:r>
            <w:r w:rsidRPr="00A06B1C">
              <w:rPr>
                <w:lang w:val="en-GB"/>
              </w:rPr>
              <w:t xml:space="preserve"> </w:t>
            </w:r>
            <w:r w:rsidR="001A2C41">
              <w:rPr>
                <w:lang w:val="en-GB"/>
              </w:rPr>
              <w:t>- GOOD</w:t>
            </w:r>
          </w:p>
        </w:tc>
      </w:tr>
      <w:tr w:rsidR="00FA69C1" w:rsidRPr="00A06B1C" w14:paraId="19A85033" w14:textId="77777777" w:rsidTr="00375F28">
        <w:trPr>
          <w:cantSplit/>
          <w:trHeight w:val="2422"/>
        </w:trPr>
        <w:tc>
          <w:tcPr>
            <w:tcW w:w="1418" w:type="dxa"/>
            <w:shd w:val="clear" w:color="auto" w:fill="auto"/>
            <w:tcMar>
              <w:top w:w="113" w:type="dxa"/>
              <w:bottom w:w="113" w:type="dxa"/>
            </w:tcMar>
          </w:tcPr>
          <w:p w14:paraId="23C8CEAE" w14:textId="77777777" w:rsidR="00FA69C1" w:rsidRPr="00A06B1C" w:rsidRDefault="00FA69C1">
            <w:pPr>
              <w:pStyle w:val="7Tablebodycopy"/>
              <w:rPr>
                <w:lang w:val="en-GB"/>
              </w:rPr>
            </w:pPr>
            <w:r w:rsidRPr="00A06B1C">
              <w:rPr>
                <w:lang w:val="en-GB"/>
              </w:rPr>
              <w:lastRenderedPageBreak/>
              <w:t>Strengths</w:t>
            </w:r>
          </w:p>
        </w:tc>
        <w:tc>
          <w:tcPr>
            <w:tcW w:w="13324" w:type="dxa"/>
            <w:shd w:val="clear" w:color="auto" w:fill="auto"/>
            <w:tcMar>
              <w:top w:w="113" w:type="dxa"/>
              <w:bottom w:w="113" w:type="dxa"/>
            </w:tcMar>
          </w:tcPr>
          <w:p w14:paraId="73E4CF11" w14:textId="77777777" w:rsidR="008C4EB2" w:rsidRPr="00BD1C56" w:rsidRDefault="008C4EB2" w:rsidP="008C4EB2">
            <w:pPr>
              <w:ind w:left="-5" w:right="15"/>
              <w:rPr>
                <w:rFonts w:cs="Arial"/>
                <w:szCs w:val="20"/>
              </w:rPr>
            </w:pPr>
            <w:r w:rsidRPr="00BD1C56">
              <w:rPr>
                <w:rFonts w:cs="Arial"/>
                <w:szCs w:val="20"/>
              </w:rPr>
              <w:t xml:space="preserve">At Ivanhoe, we </w:t>
            </w:r>
            <w:proofErr w:type="spellStart"/>
            <w:r w:rsidRPr="00BD1C56">
              <w:rPr>
                <w:rFonts w:cs="Arial"/>
                <w:szCs w:val="20"/>
              </w:rPr>
              <w:t>recognise</w:t>
            </w:r>
            <w:proofErr w:type="spellEnd"/>
            <w:r w:rsidRPr="00BD1C56">
              <w:rPr>
                <w:rFonts w:cs="Arial"/>
                <w:szCs w:val="20"/>
              </w:rPr>
              <w:t xml:space="preserve"> that pupils' broader development is essential if we are to produce citizens of the 21st Century who can go forward confidently and take the world in their stride. This is a deprived community, but the deprivation is greater in educational terms than it is in cash terms (see school's context). In general, it is the range of experiences that our children have in their home environment that we have to develop in the school environment if we are to succeed in our desire to see them well-rounded. </w:t>
            </w:r>
          </w:p>
          <w:p w14:paraId="1905F4F4" w14:textId="77777777" w:rsidR="008C4EB2" w:rsidRDefault="008C4EB2" w:rsidP="008C4EB2">
            <w:pPr>
              <w:ind w:left="-5" w:right="15"/>
              <w:rPr>
                <w:rFonts w:asciiTheme="minorHAnsi" w:hAnsiTheme="minorHAnsi" w:cstheme="minorHAnsi"/>
                <w:sz w:val="24"/>
              </w:rPr>
            </w:pPr>
          </w:p>
          <w:p w14:paraId="65F8681C" w14:textId="4B4FC8EC" w:rsidR="008C4EB2" w:rsidRPr="00413892" w:rsidRDefault="008C4EB2" w:rsidP="008C4EB2">
            <w:pPr>
              <w:ind w:left="-5" w:right="15"/>
              <w:rPr>
                <w:rFonts w:cs="Arial"/>
                <w:szCs w:val="20"/>
              </w:rPr>
            </w:pPr>
            <w:r w:rsidRPr="00413892">
              <w:rPr>
                <w:rFonts w:cs="Arial"/>
                <w:szCs w:val="20"/>
              </w:rPr>
              <w:t>As a school</w:t>
            </w:r>
            <w:r w:rsidR="00413892" w:rsidRPr="00413892">
              <w:rPr>
                <w:rFonts w:cs="Arial"/>
                <w:szCs w:val="20"/>
              </w:rPr>
              <w:t>, in consultation with parents,</w:t>
            </w:r>
            <w:r w:rsidRPr="00413892">
              <w:rPr>
                <w:rFonts w:cs="Arial"/>
                <w:szCs w:val="20"/>
              </w:rPr>
              <w:t xml:space="preserve"> we created a list of 'essential' trips that every child would experience from Reception to Y6 (in addition to class trips that might also be </w:t>
            </w:r>
            <w:proofErr w:type="spellStart"/>
            <w:r w:rsidRPr="00413892">
              <w:rPr>
                <w:rFonts w:cs="Arial"/>
                <w:szCs w:val="20"/>
              </w:rPr>
              <w:t>organised</w:t>
            </w:r>
            <w:proofErr w:type="spellEnd"/>
            <w:r w:rsidRPr="00413892">
              <w:rPr>
                <w:rFonts w:cs="Arial"/>
                <w:szCs w:val="20"/>
              </w:rPr>
              <w:t xml:space="preserve">) so that every child will have seen the best of human </w:t>
            </w:r>
            <w:proofErr w:type="spellStart"/>
            <w:r w:rsidRPr="00413892">
              <w:rPr>
                <w:rFonts w:cs="Arial"/>
                <w:szCs w:val="20"/>
              </w:rPr>
              <w:t>endeavour</w:t>
            </w:r>
            <w:proofErr w:type="spellEnd"/>
            <w:r w:rsidRPr="00413892">
              <w:rPr>
                <w:rFonts w:cs="Arial"/>
                <w:szCs w:val="20"/>
              </w:rPr>
              <w:t xml:space="preserve"> whether it's a castle, a lighthouse, Shakespeare at the theatre, a cathedral, a country house and so on: we want them to know what the world has to offer. We also take each year group from Y3-Y6 on residentials – from a local activity </w:t>
            </w:r>
            <w:proofErr w:type="spellStart"/>
            <w:r w:rsidRPr="00413892">
              <w:rPr>
                <w:rFonts w:cs="Arial"/>
                <w:szCs w:val="20"/>
              </w:rPr>
              <w:t>centre</w:t>
            </w:r>
            <w:proofErr w:type="spellEnd"/>
            <w:r w:rsidRPr="00413892">
              <w:rPr>
                <w:rFonts w:cs="Arial"/>
                <w:szCs w:val="20"/>
              </w:rPr>
              <w:t xml:space="preserve">, to the coast, to a distant activity </w:t>
            </w:r>
            <w:proofErr w:type="spellStart"/>
            <w:r w:rsidRPr="00413892">
              <w:rPr>
                <w:rFonts w:cs="Arial"/>
                <w:szCs w:val="20"/>
              </w:rPr>
              <w:t>centre</w:t>
            </w:r>
            <w:proofErr w:type="spellEnd"/>
            <w:r w:rsidRPr="00413892">
              <w:rPr>
                <w:rFonts w:cs="Arial"/>
                <w:szCs w:val="20"/>
              </w:rPr>
              <w:t xml:space="preserve"> and to (hopefully) London. In 2022/23, every child at the school had a live experience with a published author in order to stimulate writing and reading, but also to understand that writers are also people (and were children once!) and that writing is a profession that all our children can aspire to. Each year group engaged with a different author, which was quite an achievement</w:t>
            </w:r>
            <w:r w:rsidR="00413892">
              <w:rPr>
                <w:rFonts w:cs="Arial"/>
                <w:szCs w:val="20"/>
              </w:rPr>
              <w:t>.</w:t>
            </w:r>
          </w:p>
          <w:p w14:paraId="7FE3D080" w14:textId="77777777" w:rsidR="008C4EB2" w:rsidRPr="00B85771" w:rsidRDefault="008C4EB2" w:rsidP="008C4EB2">
            <w:pPr>
              <w:ind w:left="-5" w:right="15"/>
              <w:rPr>
                <w:rFonts w:asciiTheme="minorHAnsi" w:hAnsiTheme="minorHAnsi" w:cstheme="minorHAnsi"/>
                <w:sz w:val="24"/>
              </w:rPr>
            </w:pPr>
          </w:p>
          <w:p w14:paraId="05510355" w14:textId="112A6B92" w:rsidR="008C4EB2" w:rsidRPr="00413892" w:rsidRDefault="008C4EB2" w:rsidP="00413892">
            <w:pPr>
              <w:spacing w:after="4"/>
              <w:ind w:left="-5" w:right="15"/>
              <w:rPr>
                <w:rFonts w:cs="Arial"/>
                <w:szCs w:val="20"/>
              </w:rPr>
            </w:pPr>
            <w:r w:rsidRPr="00413892">
              <w:rPr>
                <w:rFonts w:cs="Arial"/>
                <w:szCs w:val="20"/>
              </w:rPr>
              <w:t>Our curriculum is designed to help children to be literate and numerate whilst at the same time showing them the world and allowing them to take steps to take part beyond school, in valuable activities locally. We have put a further emphasis on health and well-being post-Covid as well as helping our children to be responsible members of the world and people who see awe and wonder in everything. At the same time - we want to give them the very best, which is why all children have the opportunity in Year 4 to play a musical instrument, and those who want to continue this beyond year 4</w:t>
            </w:r>
            <w:r w:rsidR="00413892" w:rsidRPr="00413892">
              <w:rPr>
                <w:rFonts w:cs="Arial"/>
                <w:szCs w:val="20"/>
              </w:rPr>
              <w:t>,</w:t>
            </w:r>
            <w:r w:rsidRPr="00413892">
              <w:rPr>
                <w:rFonts w:cs="Arial"/>
                <w:szCs w:val="20"/>
              </w:rPr>
              <w:t xml:space="preserve"> have that that facilitated by the school. Not only do we put on ambitious plays/musicals, but we have taken it a step further </w:t>
            </w:r>
            <w:r w:rsidR="00413892" w:rsidRPr="00413892">
              <w:rPr>
                <w:rFonts w:cs="Arial"/>
                <w:szCs w:val="20"/>
              </w:rPr>
              <w:t xml:space="preserve">by taking our </w:t>
            </w:r>
            <w:r w:rsidRPr="00413892">
              <w:rPr>
                <w:rFonts w:cs="Arial"/>
                <w:szCs w:val="20"/>
              </w:rPr>
              <w:t xml:space="preserve">performance </w:t>
            </w:r>
            <w:r w:rsidR="00413892" w:rsidRPr="00413892">
              <w:rPr>
                <w:rFonts w:cs="Arial"/>
                <w:szCs w:val="20"/>
              </w:rPr>
              <w:t>to</w:t>
            </w:r>
            <w:r w:rsidRPr="00413892">
              <w:rPr>
                <w:rFonts w:cs="Arial"/>
                <w:szCs w:val="20"/>
              </w:rPr>
              <w:t xml:space="preserve"> a theatre to make the experience more valuable and </w:t>
            </w:r>
            <w:r w:rsidR="00413892" w:rsidRPr="00413892">
              <w:rPr>
                <w:rFonts w:cs="Arial"/>
                <w:szCs w:val="20"/>
              </w:rPr>
              <w:t>more</w:t>
            </w:r>
            <w:r w:rsidRPr="00413892">
              <w:rPr>
                <w:rFonts w:cs="Arial"/>
                <w:szCs w:val="20"/>
              </w:rPr>
              <w:t xml:space="preserve"> complete. This school promotes learning </w:t>
            </w:r>
            <w:proofErr w:type="spellStart"/>
            <w:r w:rsidRPr="00413892">
              <w:rPr>
                <w:rFonts w:cs="Arial"/>
                <w:szCs w:val="20"/>
              </w:rPr>
              <w:t>behaviours</w:t>
            </w:r>
            <w:proofErr w:type="spellEnd"/>
            <w:r w:rsidR="00413892" w:rsidRPr="00413892">
              <w:rPr>
                <w:rFonts w:cs="Arial"/>
                <w:szCs w:val="20"/>
              </w:rPr>
              <w:t>,</w:t>
            </w:r>
            <w:r w:rsidRPr="00413892">
              <w:rPr>
                <w:rFonts w:cs="Arial"/>
                <w:szCs w:val="20"/>
              </w:rPr>
              <w:t xml:space="preserve"> as we believe that if we can help to inculcate an appreciation of the best approach to learning, we will have developed skill</w:t>
            </w:r>
            <w:r w:rsidR="00413892" w:rsidRPr="00413892">
              <w:rPr>
                <w:rFonts w:cs="Arial"/>
                <w:szCs w:val="20"/>
              </w:rPr>
              <w:t>s</w:t>
            </w:r>
            <w:r w:rsidRPr="00413892">
              <w:rPr>
                <w:rFonts w:cs="Arial"/>
                <w:szCs w:val="20"/>
              </w:rPr>
              <w:t xml:space="preserve"> for life</w:t>
            </w:r>
            <w:r w:rsidR="00413892" w:rsidRPr="00413892">
              <w:rPr>
                <w:rFonts w:cs="Arial"/>
                <w:szCs w:val="20"/>
              </w:rPr>
              <w:t xml:space="preserve"> (resilience, pride and independence)</w:t>
            </w:r>
            <w:r w:rsidRPr="00413892">
              <w:rPr>
                <w:rFonts w:cs="Arial"/>
                <w:szCs w:val="20"/>
              </w:rPr>
              <w:t xml:space="preserve"> that can be </w:t>
            </w:r>
            <w:proofErr w:type="spellStart"/>
            <w:r w:rsidRPr="00413892">
              <w:rPr>
                <w:rFonts w:cs="Arial"/>
                <w:szCs w:val="20"/>
              </w:rPr>
              <w:t>utilised</w:t>
            </w:r>
            <w:proofErr w:type="spellEnd"/>
            <w:r w:rsidRPr="00413892">
              <w:rPr>
                <w:rFonts w:cs="Arial"/>
                <w:szCs w:val="20"/>
              </w:rPr>
              <w:t xml:space="preserve"> for whatever new experiences our pupils face. We make pupils proud of their great learning attributes in the hope that those attributes will always be part of their make-up. </w:t>
            </w:r>
          </w:p>
          <w:p w14:paraId="236D886C" w14:textId="77777777" w:rsidR="00413892" w:rsidRPr="00B85771" w:rsidRDefault="00413892" w:rsidP="00413892">
            <w:pPr>
              <w:spacing w:after="4"/>
              <w:ind w:left="-5" w:right="15"/>
              <w:rPr>
                <w:rFonts w:asciiTheme="minorHAnsi" w:hAnsiTheme="minorHAnsi" w:cstheme="minorHAnsi"/>
                <w:sz w:val="24"/>
              </w:rPr>
            </w:pPr>
          </w:p>
          <w:p w14:paraId="0FF999A4" w14:textId="2B4C9F9F" w:rsidR="008C4EB2" w:rsidRPr="0074040B" w:rsidRDefault="008C4EB2" w:rsidP="008C4EB2">
            <w:pPr>
              <w:ind w:left="-5" w:right="15"/>
              <w:rPr>
                <w:rFonts w:cs="Arial"/>
                <w:szCs w:val="20"/>
              </w:rPr>
            </w:pPr>
            <w:r w:rsidRPr="0074040B">
              <w:rPr>
                <w:rFonts w:cs="Arial"/>
                <w:szCs w:val="20"/>
              </w:rPr>
              <w:t xml:space="preserve">The school puts considerable extra resource into </w:t>
            </w:r>
            <w:r w:rsidR="00413892" w:rsidRPr="0074040B">
              <w:rPr>
                <w:rFonts w:cs="Arial"/>
                <w:szCs w:val="20"/>
              </w:rPr>
              <w:t xml:space="preserve">highly effective </w:t>
            </w:r>
            <w:r w:rsidRPr="0074040B">
              <w:rPr>
                <w:rFonts w:cs="Arial"/>
                <w:szCs w:val="20"/>
              </w:rPr>
              <w:t>pastoral support. We understand that it is parents</w:t>
            </w:r>
            <w:r w:rsidR="00413892" w:rsidRPr="0074040B">
              <w:rPr>
                <w:rFonts w:cs="Arial"/>
                <w:szCs w:val="20"/>
              </w:rPr>
              <w:t>,</w:t>
            </w:r>
            <w:r w:rsidRPr="0074040B">
              <w:rPr>
                <w:rFonts w:cs="Arial"/>
                <w:szCs w:val="20"/>
              </w:rPr>
              <w:t xml:space="preserve"> as well as children</w:t>
            </w:r>
            <w:r w:rsidR="00413892" w:rsidRPr="0074040B">
              <w:rPr>
                <w:rFonts w:cs="Arial"/>
                <w:szCs w:val="20"/>
              </w:rPr>
              <w:t>,</w:t>
            </w:r>
            <w:r w:rsidRPr="0074040B">
              <w:rPr>
                <w:rFonts w:cs="Arial"/>
                <w:szCs w:val="20"/>
              </w:rPr>
              <w:t xml:space="preserve"> who require support and our approach is thus about teamwork with the family. Increasingly, we are moving towards meeting needs as early as possible </w:t>
            </w:r>
            <w:proofErr w:type="spellStart"/>
            <w:r w:rsidRPr="0074040B">
              <w:rPr>
                <w:rFonts w:cs="Arial"/>
                <w:szCs w:val="20"/>
              </w:rPr>
              <w:t>utilising</w:t>
            </w:r>
            <w:proofErr w:type="spellEnd"/>
            <w:r w:rsidRPr="0074040B">
              <w:rPr>
                <w:rFonts w:cs="Arial"/>
                <w:szCs w:val="20"/>
              </w:rPr>
              <w:t xml:space="preserve"> the extra SIT, SALT and Ed Psych support we buy in, as well as having members of staff working exclusively with those particular children identified as vulnerable for one reason or another. We understand that we are vital in promoting healthy lifestyles as well as healthy attitudes and that is our work on a daily basis across the curriculum as well as through PHSE, PE etc. </w:t>
            </w:r>
            <w:r w:rsidR="00413892" w:rsidRPr="0074040B">
              <w:rPr>
                <w:rFonts w:cs="Arial"/>
                <w:szCs w:val="20"/>
              </w:rPr>
              <w:t>Lesson observations and learning w</w:t>
            </w:r>
            <w:r w:rsidR="0074040B" w:rsidRPr="0074040B">
              <w:rPr>
                <w:rFonts w:cs="Arial"/>
                <w:szCs w:val="20"/>
              </w:rPr>
              <w:t>alk</w:t>
            </w:r>
            <w:r w:rsidR="00413892" w:rsidRPr="0074040B">
              <w:rPr>
                <w:rFonts w:cs="Arial"/>
                <w:szCs w:val="20"/>
              </w:rPr>
              <w:t>s show that children are able to engage well in meaningful discussion about healthy relationships</w:t>
            </w:r>
            <w:r w:rsidR="0074040B" w:rsidRPr="0074040B">
              <w:rPr>
                <w:rFonts w:cs="Arial"/>
                <w:szCs w:val="20"/>
              </w:rPr>
              <w:t>.</w:t>
            </w:r>
          </w:p>
          <w:p w14:paraId="7FAB2884" w14:textId="77777777" w:rsidR="00BE320F" w:rsidRPr="00B85771" w:rsidRDefault="00BE320F" w:rsidP="008C4EB2">
            <w:pPr>
              <w:ind w:left="-5" w:right="15"/>
              <w:rPr>
                <w:rFonts w:asciiTheme="minorHAnsi" w:hAnsiTheme="minorHAnsi" w:cstheme="minorHAnsi"/>
                <w:sz w:val="24"/>
              </w:rPr>
            </w:pPr>
          </w:p>
          <w:p w14:paraId="7587E02C" w14:textId="1D6EFCD7" w:rsidR="008C4EB2" w:rsidRPr="00B85771" w:rsidRDefault="008C4EB2" w:rsidP="008C4EB2">
            <w:pPr>
              <w:ind w:left="-5" w:right="15"/>
              <w:rPr>
                <w:rFonts w:asciiTheme="minorHAnsi" w:hAnsiTheme="minorHAnsi" w:cstheme="minorHAnsi"/>
                <w:sz w:val="24"/>
              </w:rPr>
            </w:pPr>
            <w:r w:rsidRPr="0074040B">
              <w:rPr>
                <w:rFonts w:cs="Arial"/>
                <w:szCs w:val="20"/>
              </w:rPr>
              <w:t>We work tirelessly to ensure that our children can take a full part in the society in which they live - our aim is to equip our children to go into the world so that they have choices about their lifestyles and the way in which they live: they can only do this if they understand the world and how to take a</w:t>
            </w:r>
            <w:r w:rsidR="00BE320F" w:rsidRPr="0074040B">
              <w:rPr>
                <w:rFonts w:cs="Arial"/>
                <w:szCs w:val="20"/>
              </w:rPr>
              <w:t xml:space="preserve"> full and active</w:t>
            </w:r>
            <w:r w:rsidRPr="0074040B">
              <w:rPr>
                <w:rFonts w:cs="Arial"/>
                <w:szCs w:val="20"/>
              </w:rPr>
              <w:t xml:space="preserve"> part in</w:t>
            </w:r>
            <w:r w:rsidR="00BE320F" w:rsidRPr="0074040B">
              <w:rPr>
                <w:rFonts w:cs="Arial"/>
                <w:szCs w:val="20"/>
              </w:rPr>
              <w:t xml:space="preserve"> it</w:t>
            </w:r>
            <w:r w:rsidRPr="0074040B">
              <w:rPr>
                <w:rFonts w:cs="Arial"/>
                <w:szCs w:val="20"/>
              </w:rPr>
              <w:t xml:space="preserve">. An important part of moving freely in the world is having a real sense of the values of society - and so </w:t>
            </w:r>
            <w:r w:rsidR="0074040B" w:rsidRPr="0074040B">
              <w:rPr>
                <w:rFonts w:cs="Arial"/>
                <w:szCs w:val="20"/>
              </w:rPr>
              <w:t xml:space="preserve">Fundamental </w:t>
            </w:r>
            <w:r w:rsidRPr="0074040B">
              <w:rPr>
                <w:rFonts w:cs="Arial"/>
                <w:szCs w:val="20"/>
              </w:rPr>
              <w:t>British Values (in the widest sense) is a thread that is woven into the whole fabric of the education we offer</w:t>
            </w:r>
            <w:r w:rsidR="0074040B">
              <w:rPr>
                <w:rFonts w:cs="Arial"/>
                <w:szCs w:val="20"/>
              </w:rPr>
              <w:t>.</w:t>
            </w:r>
            <w:r w:rsidRPr="0074040B">
              <w:rPr>
                <w:rFonts w:cs="Arial"/>
                <w:szCs w:val="20"/>
              </w:rPr>
              <w:t xml:space="preserve"> In 202</w:t>
            </w:r>
            <w:r w:rsidR="00BE320F" w:rsidRPr="0074040B">
              <w:rPr>
                <w:rFonts w:cs="Arial"/>
                <w:szCs w:val="20"/>
              </w:rPr>
              <w:t xml:space="preserve">3 </w:t>
            </w:r>
            <w:r w:rsidRPr="0074040B">
              <w:rPr>
                <w:rFonts w:cs="Arial"/>
                <w:szCs w:val="20"/>
              </w:rPr>
              <w:t xml:space="preserve">the </w:t>
            </w:r>
            <w:r w:rsidR="00BE320F" w:rsidRPr="0074040B">
              <w:rPr>
                <w:rFonts w:cs="Arial"/>
                <w:szCs w:val="20"/>
              </w:rPr>
              <w:t xml:space="preserve">then </w:t>
            </w:r>
            <w:r w:rsidRPr="0074040B">
              <w:rPr>
                <w:rFonts w:cs="Arial"/>
                <w:szCs w:val="20"/>
              </w:rPr>
              <w:t xml:space="preserve">Shadow Secretary of State for Education </w:t>
            </w:r>
            <w:r w:rsidR="00BE320F" w:rsidRPr="0074040B">
              <w:rPr>
                <w:rFonts w:cs="Arial"/>
                <w:szCs w:val="20"/>
              </w:rPr>
              <w:t xml:space="preserve">came </w:t>
            </w:r>
            <w:r w:rsidRPr="0074040B">
              <w:rPr>
                <w:rFonts w:cs="Arial"/>
                <w:szCs w:val="20"/>
              </w:rPr>
              <w:t xml:space="preserve">to school to meet with </w:t>
            </w:r>
            <w:r w:rsidR="00BE320F" w:rsidRPr="0074040B">
              <w:rPr>
                <w:rFonts w:cs="Arial"/>
                <w:szCs w:val="20"/>
              </w:rPr>
              <w:t>Y6 pupils along with some of the previous Y6 pupils</w:t>
            </w:r>
            <w:r w:rsidRPr="0074040B">
              <w:rPr>
                <w:rFonts w:cs="Arial"/>
                <w:szCs w:val="20"/>
              </w:rPr>
              <w:t xml:space="preserve">: </w:t>
            </w:r>
            <w:r w:rsidR="0074040B">
              <w:rPr>
                <w:rFonts w:cs="Arial"/>
                <w:szCs w:val="20"/>
              </w:rPr>
              <w:t>the children found it motivating to meet</w:t>
            </w:r>
            <w:r w:rsidRPr="0074040B">
              <w:rPr>
                <w:rFonts w:cs="Arial"/>
                <w:szCs w:val="20"/>
              </w:rPr>
              <w:t xml:space="preserve"> with someone who had had a very similar background to </w:t>
            </w:r>
            <w:r w:rsidR="0074040B">
              <w:rPr>
                <w:rFonts w:cs="Arial"/>
                <w:szCs w:val="20"/>
              </w:rPr>
              <w:t>them,</w:t>
            </w:r>
            <w:r w:rsidRPr="0074040B">
              <w:rPr>
                <w:rFonts w:cs="Arial"/>
                <w:szCs w:val="20"/>
              </w:rPr>
              <w:t xml:space="preserve"> and who had become a very successful and respected politician</w:t>
            </w:r>
            <w:r w:rsidR="0074040B">
              <w:rPr>
                <w:rFonts w:cs="Arial"/>
              </w:rPr>
              <w:t xml:space="preserve">. </w:t>
            </w:r>
          </w:p>
          <w:p w14:paraId="391BBF0E" w14:textId="77777777" w:rsidR="004D1314" w:rsidRDefault="008C4EB2" w:rsidP="008C4EB2">
            <w:pPr>
              <w:ind w:left="-5" w:right="15"/>
              <w:rPr>
                <w:lang w:val="en-GB"/>
              </w:rPr>
            </w:pPr>
            <w:proofErr w:type="spellStart"/>
            <w:r w:rsidRPr="0074040B">
              <w:rPr>
                <w:rFonts w:cs="Arial"/>
                <w:szCs w:val="20"/>
              </w:rPr>
              <w:t>Conisbrough</w:t>
            </w:r>
            <w:proofErr w:type="spellEnd"/>
            <w:r w:rsidRPr="0074040B">
              <w:rPr>
                <w:rFonts w:cs="Arial"/>
                <w:szCs w:val="20"/>
              </w:rPr>
              <w:t xml:space="preserve"> society is </w:t>
            </w:r>
            <w:proofErr w:type="spellStart"/>
            <w:r w:rsidRPr="0074040B">
              <w:rPr>
                <w:rFonts w:cs="Arial"/>
                <w:szCs w:val="20"/>
              </w:rPr>
              <w:t>recognised</w:t>
            </w:r>
            <w:proofErr w:type="spellEnd"/>
            <w:r w:rsidRPr="0074040B">
              <w:rPr>
                <w:rFonts w:cs="Arial"/>
                <w:szCs w:val="20"/>
              </w:rPr>
              <w:t xml:space="preserve"> by staff here as quite closed and inward looking in many respects. Many parents and grandparents of our children have been fastened to this area - often for economic reasons, but also being tied to tradition. We want our children to have the freedom to </w:t>
            </w:r>
            <w:r w:rsidRPr="0074040B">
              <w:rPr>
                <w:rFonts w:cs="Arial"/>
                <w:szCs w:val="20"/>
              </w:rPr>
              <w:lastRenderedPageBreak/>
              <w:t>take their place in the world - this begins with education, but we also understand that we need to make the world accessible, with all its amazing difference</w:t>
            </w:r>
            <w:r w:rsidR="0074040B">
              <w:rPr>
                <w:rFonts w:cs="Arial"/>
                <w:szCs w:val="20"/>
              </w:rPr>
              <w:t>,</w:t>
            </w:r>
            <w:r w:rsidRPr="0074040B">
              <w:rPr>
                <w:rFonts w:cs="Arial"/>
                <w:szCs w:val="20"/>
              </w:rPr>
              <w:t xml:space="preserve"> and thus we need to teach children to </w:t>
            </w:r>
            <w:proofErr w:type="spellStart"/>
            <w:r w:rsidRPr="0074040B">
              <w:rPr>
                <w:rFonts w:cs="Arial"/>
                <w:szCs w:val="20"/>
              </w:rPr>
              <w:t>acclimatise</w:t>
            </w:r>
            <w:proofErr w:type="spellEnd"/>
            <w:r w:rsidRPr="0074040B">
              <w:rPr>
                <w:rFonts w:cs="Arial"/>
                <w:szCs w:val="20"/>
              </w:rPr>
              <w:t xml:space="preserve"> themselves to difference</w:t>
            </w:r>
            <w:r w:rsidR="0074040B">
              <w:rPr>
                <w:rFonts w:cs="Arial"/>
                <w:szCs w:val="20"/>
              </w:rPr>
              <w:t>,</w:t>
            </w:r>
            <w:r w:rsidRPr="0074040B">
              <w:rPr>
                <w:rFonts w:cs="Arial"/>
                <w:szCs w:val="20"/>
              </w:rPr>
              <w:t xml:space="preserve"> and accommodate all that is beyond what they have considered 'usual'. Our children are</w:t>
            </w:r>
            <w:r w:rsidR="0074040B" w:rsidRPr="0074040B">
              <w:rPr>
                <w:rFonts w:cs="Arial"/>
                <w:szCs w:val="20"/>
              </w:rPr>
              <w:t>,</w:t>
            </w:r>
            <w:r w:rsidRPr="0074040B">
              <w:rPr>
                <w:rFonts w:cs="Arial"/>
                <w:szCs w:val="20"/>
              </w:rPr>
              <w:t xml:space="preserve"> by nature</w:t>
            </w:r>
            <w:r w:rsidR="0074040B" w:rsidRPr="0074040B">
              <w:rPr>
                <w:rFonts w:cs="Arial"/>
                <w:szCs w:val="20"/>
              </w:rPr>
              <w:t>,</w:t>
            </w:r>
            <w:r w:rsidRPr="0074040B">
              <w:rPr>
                <w:rFonts w:cs="Arial"/>
                <w:szCs w:val="20"/>
              </w:rPr>
              <w:t xml:space="preserve"> accepting of others - we have many children who join mid-year and no problems with integration, and our children are accepting of children</w:t>
            </w:r>
            <w:r w:rsidR="0074040B" w:rsidRPr="0074040B">
              <w:rPr>
                <w:rFonts w:cs="Arial"/>
                <w:szCs w:val="20"/>
              </w:rPr>
              <w:t xml:space="preserve"> and staff</w:t>
            </w:r>
            <w:r w:rsidRPr="0074040B">
              <w:rPr>
                <w:rFonts w:cs="Arial"/>
                <w:szCs w:val="20"/>
              </w:rPr>
              <w:t xml:space="preserve"> who attend school with any special </w:t>
            </w:r>
            <w:r w:rsidR="0074040B">
              <w:rPr>
                <w:rFonts w:cs="Arial"/>
                <w:szCs w:val="20"/>
              </w:rPr>
              <w:t xml:space="preserve">educational </w:t>
            </w:r>
            <w:r w:rsidRPr="0074040B">
              <w:rPr>
                <w:rFonts w:cs="Arial"/>
                <w:szCs w:val="20"/>
              </w:rPr>
              <w:t>need</w:t>
            </w:r>
            <w:r w:rsidR="0074040B" w:rsidRPr="0074040B">
              <w:rPr>
                <w:rFonts w:cs="Arial"/>
                <w:szCs w:val="20"/>
              </w:rPr>
              <w:t>, disabilit</w:t>
            </w:r>
            <w:r w:rsidR="0074040B">
              <w:rPr>
                <w:rFonts w:cs="Arial"/>
                <w:szCs w:val="20"/>
              </w:rPr>
              <w:t>y</w:t>
            </w:r>
            <w:r w:rsidRPr="0074040B">
              <w:rPr>
                <w:rFonts w:cs="Arial"/>
                <w:szCs w:val="20"/>
              </w:rPr>
              <w:t xml:space="preserve"> and of any ethnicity; however, this is an inward-looking part of the world and we have to develop children's understanding of diversity so that it is well-established by the time they leave us: this is what we do across our curriculum</w:t>
            </w:r>
            <w:r w:rsidR="0074040B">
              <w:rPr>
                <w:rFonts w:cs="Arial"/>
                <w:szCs w:val="20"/>
              </w:rPr>
              <w:t>,</w:t>
            </w:r>
            <w:r w:rsidRPr="0074040B">
              <w:rPr>
                <w:rFonts w:cs="Arial"/>
                <w:szCs w:val="20"/>
              </w:rPr>
              <w:t xml:space="preserve"> as well as through PHSE and other opportunities</w:t>
            </w:r>
            <w:r w:rsidR="0074040B">
              <w:rPr>
                <w:rFonts w:cs="Arial"/>
                <w:szCs w:val="20"/>
              </w:rPr>
              <w:t xml:space="preserve"> such as Picture News</w:t>
            </w:r>
            <w:r w:rsidR="0074040B" w:rsidRPr="004D1314">
              <w:rPr>
                <w:rFonts w:cs="Arial"/>
                <w:szCs w:val="20"/>
              </w:rPr>
              <w:t>.</w:t>
            </w:r>
            <w:r w:rsidR="004D1314" w:rsidRPr="004D1314">
              <w:rPr>
                <w:lang w:val="en-GB"/>
              </w:rPr>
              <w:t xml:space="preserve"> </w:t>
            </w:r>
          </w:p>
          <w:p w14:paraId="7A1A04FE" w14:textId="77777777" w:rsidR="004D1314" w:rsidRDefault="004D1314" w:rsidP="008C4EB2">
            <w:pPr>
              <w:ind w:left="-5" w:right="15"/>
              <w:rPr>
                <w:lang w:val="en-GB"/>
              </w:rPr>
            </w:pPr>
          </w:p>
          <w:p w14:paraId="10E0C312" w14:textId="08F4710C" w:rsidR="00FA69C1" w:rsidRPr="002F532E" w:rsidRDefault="004D1314" w:rsidP="002F532E">
            <w:pPr>
              <w:ind w:left="-5" w:right="15"/>
              <w:rPr>
                <w:rFonts w:cs="Arial"/>
                <w:szCs w:val="20"/>
              </w:rPr>
            </w:pPr>
            <w:r>
              <w:rPr>
                <w:lang w:val="en-GB"/>
              </w:rPr>
              <w:t>At Ivanhoe, we</w:t>
            </w:r>
            <w:r w:rsidRPr="004D1314">
              <w:rPr>
                <w:lang w:val="en-GB"/>
              </w:rPr>
              <w:t xml:space="preserve"> provide pupils with meaningful opportunities to understand how to be responsible, respectful, active citizens who contribute positively to society. </w:t>
            </w:r>
            <w:r w:rsidRPr="004D1314">
              <w:rPr>
                <w:rFonts w:cs="Arial"/>
                <w:szCs w:val="20"/>
              </w:rPr>
              <w:t>Ours is a very caring school where the many charities we support are well-funded by the incredible generosity of children and parents.</w:t>
            </w:r>
            <w:r>
              <w:rPr>
                <w:rFonts w:cs="Arial"/>
                <w:szCs w:val="20"/>
              </w:rPr>
              <w:t xml:space="preserve"> </w:t>
            </w:r>
          </w:p>
        </w:tc>
      </w:tr>
      <w:tr w:rsidR="00FA69C1" w:rsidRPr="00A06B1C" w14:paraId="064B5023" w14:textId="77777777" w:rsidTr="002F532E">
        <w:trPr>
          <w:cantSplit/>
        </w:trPr>
        <w:tc>
          <w:tcPr>
            <w:tcW w:w="1418" w:type="dxa"/>
            <w:shd w:val="clear" w:color="auto" w:fill="auto"/>
            <w:tcMar>
              <w:top w:w="113" w:type="dxa"/>
              <w:bottom w:w="113" w:type="dxa"/>
            </w:tcMar>
          </w:tcPr>
          <w:p w14:paraId="139E5030" w14:textId="18E543E4" w:rsidR="00FA69C1" w:rsidRPr="00A06B1C" w:rsidRDefault="00FA69C1">
            <w:pPr>
              <w:pStyle w:val="7Tablebodycopy"/>
              <w:rPr>
                <w:lang w:val="en-GB"/>
              </w:rPr>
            </w:pPr>
            <w:r w:rsidRPr="00A06B1C">
              <w:rPr>
                <w:lang w:val="en-GB"/>
              </w:rPr>
              <w:lastRenderedPageBreak/>
              <w:t>Areas for development</w:t>
            </w:r>
          </w:p>
        </w:tc>
        <w:tc>
          <w:tcPr>
            <w:tcW w:w="13324" w:type="dxa"/>
            <w:shd w:val="clear" w:color="auto" w:fill="auto"/>
            <w:tcMar>
              <w:top w:w="113" w:type="dxa"/>
              <w:bottom w:w="113" w:type="dxa"/>
            </w:tcMar>
          </w:tcPr>
          <w:p w14:paraId="0FDC0227" w14:textId="649DE84A" w:rsidR="00FA69C1" w:rsidRPr="00375F28" w:rsidRDefault="00F00EBB" w:rsidP="00375F28">
            <w:pPr>
              <w:pStyle w:val="7Tablebodycopy"/>
              <w:numPr>
                <w:ilvl w:val="0"/>
                <w:numId w:val="47"/>
              </w:numPr>
              <w:rPr>
                <w:b/>
                <w:bCs/>
                <w:lang w:val="en-GB"/>
              </w:rPr>
            </w:pPr>
            <w:r w:rsidRPr="00F00EBB">
              <w:rPr>
                <w:b/>
                <w:bCs/>
                <w:lang w:val="en-GB"/>
              </w:rPr>
              <w:t>A wide range of opportunities is provided to nurture, develop and stretch pupils’ talents and interests</w:t>
            </w:r>
          </w:p>
        </w:tc>
      </w:tr>
    </w:tbl>
    <w:p w14:paraId="6D5B867E" w14:textId="2B58CB52" w:rsidR="00F00EBB" w:rsidRDefault="00F00EBB" w:rsidP="00FA69C1">
      <w:pPr>
        <w:rPr>
          <w:lang w:val="en-GB"/>
        </w:rPr>
      </w:pPr>
    </w:p>
    <w:p w14:paraId="087CDDE9" w14:textId="3959F44F" w:rsidR="00F00EBB" w:rsidRDefault="00F00EBB" w:rsidP="00FA69C1">
      <w:pPr>
        <w:rPr>
          <w:lang w:val="en-GB"/>
        </w:rPr>
      </w:pPr>
    </w:p>
    <w:p w14:paraId="4AFE4B2C" w14:textId="1896B3F9" w:rsidR="00F00EBB" w:rsidRDefault="00F00EBB" w:rsidP="00FA69C1">
      <w:pPr>
        <w:rPr>
          <w:lang w:val="en-GB"/>
        </w:rPr>
      </w:pPr>
    </w:p>
    <w:p w14:paraId="68831AE4" w14:textId="08AB88F4" w:rsidR="00F00EBB" w:rsidRDefault="00F00EBB" w:rsidP="00FA69C1">
      <w:pPr>
        <w:rPr>
          <w:lang w:val="en-GB"/>
        </w:rPr>
      </w:pPr>
    </w:p>
    <w:p w14:paraId="37B1B03D" w14:textId="36C2E575" w:rsidR="00F00EBB" w:rsidRDefault="00F00EBB" w:rsidP="00FA69C1">
      <w:pPr>
        <w:rPr>
          <w:lang w:val="en-GB"/>
        </w:rPr>
      </w:pPr>
    </w:p>
    <w:p w14:paraId="6DE9966A" w14:textId="353C4357" w:rsidR="00F00EBB" w:rsidRDefault="00F00EBB" w:rsidP="00FA69C1">
      <w:pPr>
        <w:rPr>
          <w:lang w:val="en-GB"/>
        </w:rPr>
      </w:pPr>
    </w:p>
    <w:p w14:paraId="63F02A8F" w14:textId="0F9D9482" w:rsidR="00F00EBB" w:rsidRDefault="00F00EBB" w:rsidP="00FA69C1">
      <w:pPr>
        <w:rPr>
          <w:lang w:val="en-GB"/>
        </w:rPr>
      </w:pPr>
    </w:p>
    <w:p w14:paraId="2B56E990" w14:textId="404B04D7" w:rsidR="00F00EBB" w:rsidRDefault="00F00EBB" w:rsidP="00FA69C1">
      <w:pPr>
        <w:rPr>
          <w:lang w:val="en-GB"/>
        </w:rPr>
      </w:pPr>
    </w:p>
    <w:p w14:paraId="1905898B" w14:textId="047A6062" w:rsidR="00F00EBB" w:rsidRDefault="00F00EBB" w:rsidP="00FA69C1">
      <w:pPr>
        <w:rPr>
          <w:lang w:val="en-GB"/>
        </w:rPr>
      </w:pPr>
    </w:p>
    <w:p w14:paraId="65D03CA2" w14:textId="00B2F310" w:rsidR="00F00EBB" w:rsidRDefault="00F00EBB" w:rsidP="00FA69C1">
      <w:pPr>
        <w:rPr>
          <w:lang w:val="en-GB"/>
        </w:rPr>
      </w:pPr>
    </w:p>
    <w:p w14:paraId="6C2368FA" w14:textId="257F398E" w:rsidR="00F00EBB" w:rsidRDefault="00F00EBB" w:rsidP="00FA69C1">
      <w:pPr>
        <w:rPr>
          <w:lang w:val="en-GB"/>
        </w:rPr>
      </w:pPr>
    </w:p>
    <w:p w14:paraId="1CCFCFD5" w14:textId="6B64F0A6" w:rsidR="00F00EBB" w:rsidRDefault="00F00EBB" w:rsidP="00FA69C1">
      <w:pPr>
        <w:rPr>
          <w:lang w:val="en-GB"/>
        </w:rPr>
      </w:pPr>
    </w:p>
    <w:p w14:paraId="1A70FB15" w14:textId="7B5D01F5" w:rsidR="00F00EBB" w:rsidRDefault="00F00EBB" w:rsidP="00FA69C1">
      <w:pPr>
        <w:rPr>
          <w:lang w:val="en-GB"/>
        </w:rPr>
      </w:pPr>
    </w:p>
    <w:p w14:paraId="3A211016" w14:textId="2172EE0A" w:rsidR="00F00EBB" w:rsidRDefault="00F00EBB" w:rsidP="00FA69C1">
      <w:pPr>
        <w:rPr>
          <w:lang w:val="en-GB"/>
        </w:rPr>
      </w:pPr>
    </w:p>
    <w:p w14:paraId="5122CB80" w14:textId="3EE5CD7C" w:rsidR="00F00EBB" w:rsidRDefault="00F00EBB" w:rsidP="00FA69C1">
      <w:pPr>
        <w:rPr>
          <w:lang w:val="en-GB"/>
        </w:rPr>
      </w:pPr>
    </w:p>
    <w:p w14:paraId="1108DBAD" w14:textId="1BE03638" w:rsidR="00F00EBB" w:rsidRDefault="00F00EBB" w:rsidP="00FA69C1">
      <w:pPr>
        <w:rPr>
          <w:lang w:val="en-GB"/>
        </w:rPr>
      </w:pPr>
    </w:p>
    <w:p w14:paraId="038CC8EE" w14:textId="4B0509FC" w:rsidR="00F00EBB" w:rsidRDefault="00F00EBB" w:rsidP="00FA69C1">
      <w:pPr>
        <w:rPr>
          <w:lang w:val="en-GB"/>
        </w:rPr>
      </w:pPr>
    </w:p>
    <w:p w14:paraId="1B5CD2E1" w14:textId="77777777" w:rsidR="00F00EBB" w:rsidRPr="00A06B1C" w:rsidRDefault="00F00EBB" w:rsidP="00FA69C1">
      <w:pPr>
        <w:rPr>
          <w:lang w:val="en-GB"/>
        </w:rPr>
      </w:pPr>
    </w:p>
    <w:p w14:paraId="3E124B9E" w14:textId="77777777" w:rsidR="00FA69C1" w:rsidRPr="00A06B1C" w:rsidRDefault="00FA69C1" w:rsidP="00FA69C1">
      <w:pPr>
        <w:rPr>
          <w:lang w:val="en-GB"/>
        </w:rPr>
      </w:pPr>
    </w:p>
    <w:p w14:paraId="5EEBB9A6" w14:textId="77777777" w:rsidR="00FA69C1" w:rsidRPr="00A06B1C" w:rsidRDefault="00FA69C1" w:rsidP="00FA69C1">
      <w:pPr>
        <w:rPr>
          <w:lang w:val="en-GB"/>
        </w:rPr>
      </w:pPr>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12644"/>
      </w:tblGrid>
      <w:tr w:rsidR="00FA69C1" w:rsidRPr="00A06B1C" w14:paraId="289BBE24" w14:textId="77777777" w:rsidTr="006D0D37">
        <w:trPr>
          <w:cantSplit/>
        </w:trPr>
        <w:tc>
          <w:tcPr>
            <w:tcW w:w="14742" w:type="dxa"/>
            <w:gridSpan w:val="2"/>
            <w:shd w:val="clear" w:color="auto" w:fill="DEEAF6"/>
            <w:tcMar>
              <w:top w:w="113" w:type="dxa"/>
              <w:bottom w:w="113" w:type="dxa"/>
            </w:tcMar>
          </w:tcPr>
          <w:p w14:paraId="143DF990" w14:textId="09C90C06" w:rsidR="00FA69C1" w:rsidRPr="00A06B1C" w:rsidRDefault="00FA69C1">
            <w:pPr>
              <w:pStyle w:val="7Tablebodycopy"/>
              <w:rPr>
                <w:lang w:val="en-GB"/>
              </w:rPr>
            </w:pPr>
            <w:r w:rsidRPr="00A06B1C">
              <w:rPr>
                <w:b/>
                <w:lang w:val="en-GB"/>
              </w:rPr>
              <w:t>LEADERSHIP AND MANAGEMENT</w:t>
            </w:r>
            <w:r w:rsidRPr="00A06B1C">
              <w:rPr>
                <w:lang w:val="en-GB"/>
              </w:rPr>
              <w:t xml:space="preserve"> </w:t>
            </w:r>
            <w:r w:rsidR="001A2C41">
              <w:rPr>
                <w:lang w:val="en-GB"/>
              </w:rPr>
              <w:t>- GOOD</w:t>
            </w:r>
          </w:p>
        </w:tc>
      </w:tr>
      <w:tr w:rsidR="00FA69C1" w:rsidRPr="00A06B1C" w14:paraId="14549472" w14:textId="77777777" w:rsidTr="006D0D37">
        <w:trPr>
          <w:cantSplit/>
          <w:trHeight w:val="2926"/>
        </w:trPr>
        <w:tc>
          <w:tcPr>
            <w:tcW w:w="2098" w:type="dxa"/>
            <w:shd w:val="clear" w:color="auto" w:fill="auto"/>
            <w:tcMar>
              <w:top w:w="113" w:type="dxa"/>
              <w:bottom w:w="113" w:type="dxa"/>
            </w:tcMar>
          </w:tcPr>
          <w:p w14:paraId="79DA20B9" w14:textId="77777777" w:rsidR="00FA69C1" w:rsidRPr="00A06B1C" w:rsidRDefault="00FA69C1">
            <w:pPr>
              <w:pStyle w:val="7Tablebodycopy"/>
              <w:rPr>
                <w:lang w:val="en-GB"/>
              </w:rPr>
            </w:pPr>
            <w:r w:rsidRPr="00A06B1C">
              <w:rPr>
                <w:lang w:val="en-GB"/>
              </w:rPr>
              <w:lastRenderedPageBreak/>
              <w:t>Strengths</w:t>
            </w:r>
          </w:p>
        </w:tc>
        <w:tc>
          <w:tcPr>
            <w:tcW w:w="12644" w:type="dxa"/>
            <w:shd w:val="clear" w:color="auto" w:fill="auto"/>
            <w:tcMar>
              <w:top w:w="113" w:type="dxa"/>
              <w:bottom w:w="113" w:type="dxa"/>
            </w:tcMar>
          </w:tcPr>
          <w:p w14:paraId="08E54822" w14:textId="77777777" w:rsidR="004D1314" w:rsidRPr="00A06EF6" w:rsidRDefault="004D1314" w:rsidP="004D1314">
            <w:pPr>
              <w:ind w:left="-5" w:right="15"/>
              <w:rPr>
                <w:rFonts w:cs="Arial"/>
                <w:szCs w:val="20"/>
              </w:rPr>
            </w:pPr>
            <w:r w:rsidRPr="00A06EF6">
              <w:rPr>
                <w:rFonts w:cs="Arial"/>
                <w:szCs w:val="20"/>
              </w:rPr>
              <w:t xml:space="preserve">In many respects, this is a school where we are all 'leaders'. </w:t>
            </w:r>
          </w:p>
          <w:p w14:paraId="11B5FDE0" w14:textId="77777777" w:rsidR="004D1314" w:rsidRPr="00A06EF6" w:rsidRDefault="004D1314" w:rsidP="004D1314">
            <w:pPr>
              <w:ind w:left="-5" w:right="15"/>
              <w:rPr>
                <w:rFonts w:cs="Arial"/>
                <w:szCs w:val="20"/>
              </w:rPr>
            </w:pPr>
          </w:p>
          <w:p w14:paraId="708FC188" w14:textId="197EFD6E" w:rsidR="004D1314" w:rsidRPr="00A06EF6" w:rsidRDefault="004D1314" w:rsidP="004D1314">
            <w:pPr>
              <w:ind w:left="-5" w:right="15"/>
              <w:rPr>
                <w:rFonts w:cs="Arial"/>
                <w:szCs w:val="20"/>
              </w:rPr>
            </w:pPr>
            <w:r w:rsidRPr="00A06EF6">
              <w:rPr>
                <w:rFonts w:cs="Arial"/>
                <w:szCs w:val="20"/>
              </w:rPr>
              <w:t>As in all schools, there is a hierarchy of leadership, but we are as much a bottom-up as a top-down institution - we listen to each other and share ideas and we judge decisions in a collegiate fashion and on their merit. Obviously, those in senior leadership positions shape the direction of the school, but we are all leaders in that everything is shared and fashioned as a staff team. We all have strong, shared values - and a good example of this is the fact that all the curriculum policies are written by curriculum leaders who have responsibility for ensuring that staff understand and follow policy; this means that we are able to</w:t>
            </w:r>
            <w:r w:rsidR="00FB0A38">
              <w:rPr>
                <w:rFonts w:cs="Arial"/>
                <w:szCs w:val="20"/>
              </w:rPr>
              <w:t xml:space="preserve"> plan and</w:t>
            </w:r>
            <w:r w:rsidRPr="00A06EF6">
              <w:rPr>
                <w:rFonts w:cs="Arial"/>
                <w:szCs w:val="20"/>
              </w:rPr>
              <w:t xml:space="preserve"> deliver an excellent education.</w:t>
            </w:r>
          </w:p>
          <w:p w14:paraId="62FCB09F" w14:textId="77777777" w:rsidR="004D1314" w:rsidRPr="00FB0A38" w:rsidRDefault="004D1314" w:rsidP="004D1314">
            <w:pPr>
              <w:ind w:left="-5" w:right="15"/>
              <w:rPr>
                <w:rFonts w:cs="Arial"/>
                <w:szCs w:val="20"/>
              </w:rPr>
            </w:pPr>
          </w:p>
          <w:p w14:paraId="5600807B" w14:textId="77698B98" w:rsidR="004D1314" w:rsidRPr="00FB0A38" w:rsidRDefault="004D1314" w:rsidP="004D1314">
            <w:pPr>
              <w:ind w:left="-5" w:right="15"/>
              <w:rPr>
                <w:rFonts w:cs="Arial"/>
                <w:szCs w:val="20"/>
              </w:rPr>
            </w:pPr>
            <w:r w:rsidRPr="00FB0A38">
              <w:rPr>
                <w:rFonts w:cs="Arial"/>
                <w:szCs w:val="20"/>
              </w:rPr>
              <w:t xml:space="preserve">Teachers are encouraged to develop their understanding at all times, expanding their knowledge and working towards future ambitions. </w:t>
            </w:r>
            <w:r w:rsidR="00FB0A38">
              <w:rPr>
                <w:rFonts w:cs="Arial"/>
                <w:szCs w:val="20"/>
              </w:rPr>
              <w:t xml:space="preserve">Ivanhoe’s appraisal and performance management processes are </w:t>
            </w:r>
            <w:r w:rsidR="00145882">
              <w:rPr>
                <w:rFonts w:cs="Arial"/>
                <w:szCs w:val="20"/>
              </w:rPr>
              <w:t xml:space="preserve">effective in supporting the identification of, and working to improve, areas for development. </w:t>
            </w:r>
            <w:r w:rsidR="00FB0A38">
              <w:rPr>
                <w:rFonts w:cs="Arial"/>
                <w:szCs w:val="20"/>
              </w:rPr>
              <w:t xml:space="preserve">The school invests in CPD for staff individually, as well as a whole staff, to ensure that teachers (and support staff) have the subject and pedagogical knowledge needed to provide the best possible experience for pupils. Teachers have been encouraged through the performance management system to undergo a process of professional reflection, and identify an area for focused development. </w:t>
            </w:r>
            <w:r w:rsidRPr="00FB0A38">
              <w:rPr>
                <w:rFonts w:cs="Arial"/>
                <w:szCs w:val="20"/>
              </w:rPr>
              <w:t xml:space="preserve">The school embraces a 'grow your own' culture, so most teachers on the staff were trained here, which maintains a committed and valued staff cohort. The NQTs in the school each have a mentor and share weekly meetings and observations in order to </w:t>
            </w:r>
            <w:r w:rsidR="00FB0A38" w:rsidRPr="00FB0A38">
              <w:rPr>
                <w:rFonts w:cs="Arial"/>
                <w:szCs w:val="20"/>
              </w:rPr>
              <w:t>best support</w:t>
            </w:r>
            <w:r w:rsidRPr="00FB0A38">
              <w:rPr>
                <w:rFonts w:cs="Arial"/>
                <w:szCs w:val="20"/>
              </w:rPr>
              <w:t xml:space="preserve"> development. All teachers have planning time together </w:t>
            </w:r>
            <w:r w:rsidR="00FB0A38" w:rsidRPr="00FB0A38">
              <w:rPr>
                <w:rFonts w:cs="Arial"/>
                <w:szCs w:val="20"/>
              </w:rPr>
              <w:t xml:space="preserve">- </w:t>
            </w:r>
            <w:r w:rsidRPr="00FB0A38">
              <w:rPr>
                <w:rFonts w:cs="Arial"/>
                <w:szCs w:val="20"/>
              </w:rPr>
              <w:t>which means that communication and the sharing of best-practice is facilitated to the highest extent.</w:t>
            </w:r>
            <w:r w:rsidR="00145882">
              <w:rPr>
                <w:rFonts w:cs="Arial"/>
                <w:szCs w:val="20"/>
              </w:rPr>
              <w:t xml:space="preserve"> </w:t>
            </w:r>
          </w:p>
          <w:p w14:paraId="312F147F" w14:textId="77777777" w:rsidR="00FB0A38" w:rsidRPr="00145882" w:rsidRDefault="00FB0A38" w:rsidP="004D1314">
            <w:pPr>
              <w:ind w:left="-5" w:right="15"/>
              <w:rPr>
                <w:rFonts w:cs="Arial"/>
                <w:szCs w:val="20"/>
              </w:rPr>
            </w:pPr>
          </w:p>
          <w:p w14:paraId="6C4DD51C" w14:textId="627E42D3" w:rsidR="004D1314" w:rsidRPr="00145882" w:rsidRDefault="004D1314" w:rsidP="004D1314">
            <w:pPr>
              <w:ind w:left="-5" w:right="15"/>
              <w:rPr>
                <w:rFonts w:cs="Arial"/>
                <w:szCs w:val="20"/>
              </w:rPr>
            </w:pPr>
            <w:r w:rsidRPr="00145882">
              <w:rPr>
                <w:rFonts w:cs="Arial"/>
                <w:szCs w:val="20"/>
              </w:rPr>
              <w:t>We all aim to help</w:t>
            </w:r>
            <w:r w:rsidR="00145882" w:rsidRPr="00145882">
              <w:rPr>
                <w:rFonts w:cs="Arial"/>
                <w:szCs w:val="20"/>
              </w:rPr>
              <w:t xml:space="preserve"> all</w:t>
            </w:r>
            <w:r w:rsidRPr="00145882">
              <w:rPr>
                <w:rFonts w:cs="Arial"/>
                <w:szCs w:val="20"/>
              </w:rPr>
              <w:t xml:space="preserve"> children complete their </w:t>
            </w:r>
            <w:proofErr w:type="spellStart"/>
            <w:r w:rsidRPr="00145882">
              <w:rPr>
                <w:rFonts w:cs="Arial"/>
                <w:szCs w:val="20"/>
              </w:rPr>
              <w:t>programmes</w:t>
            </w:r>
            <w:proofErr w:type="spellEnd"/>
            <w:r w:rsidRPr="00145882">
              <w:rPr>
                <w:rFonts w:cs="Arial"/>
                <w:szCs w:val="20"/>
              </w:rPr>
              <w:t xml:space="preserve"> of study. As a school, we have devoted considerable additional resources to help those children most vulnerable in terms of falling behind. Our SENCOs work assiduously to meet the needs of pupils with SEND</w:t>
            </w:r>
            <w:r w:rsidR="00145882" w:rsidRPr="00145882">
              <w:rPr>
                <w:rFonts w:cs="Arial"/>
                <w:szCs w:val="20"/>
              </w:rPr>
              <w:t>. As a school, we reflect regularly upon the experiences of those individuals whose day may be impacted by the need for intervention, and we aim to balance the need for intervention with the need to access a full, broad and rich curriculum, taking into account the needs and interests of particular children.</w:t>
            </w:r>
          </w:p>
          <w:p w14:paraId="20D676FD" w14:textId="77777777" w:rsidR="00145882" w:rsidRPr="00B85771" w:rsidRDefault="00145882" w:rsidP="004D1314">
            <w:pPr>
              <w:ind w:left="-5" w:right="15"/>
              <w:rPr>
                <w:rFonts w:asciiTheme="minorHAnsi" w:hAnsiTheme="minorHAnsi" w:cstheme="minorHAnsi"/>
                <w:sz w:val="24"/>
              </w:rPr>
            </w:pPr>
          </w:p>
          <w:p w14:paraId="00F578A1" w14:textId="6ED82E9E" w:rsidR="004D1314" w:rsidRPr="00145882" w:rsidRDefault="004D1314" w:rsidP="004D1314">
            <w:pPr>
              <w:spacing w:after="4"/>
              <w:ind w:left="-5" w:right="15"/>
              <w:rPr>
                <w:rFonts w:cs="Arial"/>
                <w:szCs w:val="20"/>
              </w:rPr>
            </w:pPr>
            <w:r w:rsidRPr="00145882">
              <w:rPr>
                <w:rFonts w:cs="Arial"/>
                <w:szCs w:val="20"/>
              </w:rPr>
              <w:t xml:space="preserve">We work extremely effectively with our school community. Parents and </w:t>
            </w:r>
            <w:proofErr w:type="spellStart"/>
            <w:r w:rsidRPr="00145882">
              <w:rPr>
                <w:rFonts w:cs="Arial"/>
                <w:szCs w:val="20"/>
              </w:rPr>
              <w:t>carers</w:t>
            </w:r>
            <w:proofErr w:type="spellEnd"/>
            <w:r w:rsidRPr="00145882">
              <w:rPr>
                <w:rFonts w:cs="Arial"/>
                <w:szCs w:val="20"/>
              </w:rPr>
              <w:t xml:space="preserve"> know that they have access to the </w:t>
            </w:r>
            <w:r w:rsidR="00145882" w:rsidRPr="00145882">
              <w:rPr>
                <w:rFonts w:cs="Arial"/>
                <w:szCs w:val="20"/>
              </w:rPr>
              <w:t>HT</w:t>
            </w:r>
            <w:r w:rsidRPr="00145882">
              <w:rPr>
                <w:rFonts w:cs="Arial"/>
                <w:szCs w:val="20"/>
              </w:rPr>
              <w:t>, the PLO (Parent Liaison Officer) and the SENCOs at all times</w:t>
            </w:r>
            <w:r w:rsidR="00145882" w:rsidRPr="00145882">
              <w:rPr>
                <w:rFonts w:cs="Arial"/>
                <w:szCs w:val="20"/>
              </w:rPr>
              <w:t xml:space="preserve">, and </w:t>
            </w:r>
            <w:r w:rsidRPr="00145882">
              <w:rPr>
                <w:rFonts w:cs="Arial"/>
                <w:szCs w:val="20"/>
              </w:rPr>
              <w:t>parents and teachers also have excellent working relationships</w:t>
            </w:r>
            <w:r w:rsidR="00145882" w:rsidRPr="00145882">
              <w:rPr>
                <w:rFonts w:cs="Arial"/>
                <w:szCs w:val="20"/>
              </w:rPr>
              <w:t>.</w:t>
            </w:r>
            <w:r w:rsidRPr="00145882">
              <w:rPr>
                <w:rFonts w:cs="Arial"/>
                <w:szCs w:val="20"/>
              </w:rPr>
              <w:t xml:space="preserve"> There is a newsletter every week and </w:t>
            </w:r>
            <w:r w:rsidR="00145882" w:rsidRPr="00145882">
              <w:rPr>
                <w:rFonts w:cs="Arial"/>
                <w:szCs w:val="20"/>
              </w:rPr>
              <w:t>posts on Class Dojo</w:t>
            </w:r>
            <w:r w:rsidRPr="00145882">
              <w:rPr>
                <w:rFonts w:cs="Arial"/>
                <w:szCs w:val="20"/>
              </w:rPr>
              <w:t xml:space="preserve"> pretty much every day. We hold parent consultation meetings during the day and the evening</w:t>
            </w:r>
            <w:r w:rsidR="00145882" w:rsidRPr="00145882">
              <w:rPr>
                <w:rFonts w:cs="Arial"/>
                <w:szCs w:val="20"/>
              </w:rPr>
              <w:t xml:space="preserve"> to best meet the needs of different families.</w:t>
            </w:r>
          </w:p>
          <w:p w14:paraId="642169DD" w14:textId="77777777" w:rsidR="004D1314" w:rsidRPr="00B85771" w:rsidRDefault="004D1314" w:rsidP="004D1314">
            <w:pPr>
              <w:spacing w:after="4"/>
              <w:ind w:left="-5" w:right="15"/>
              <w:rPr>
                <w:rFonts w:asciiTheme="minorHAnsi" w:hAnsiTheme="minorHAnsi" w:cstheme="minorHAnsi"/>
                <w:sz w:val="24"/>
              </w:rPr>
            </w:pPr>
          </w:p>
          <w:p w14:paraId="70E73806" w14:textId="1F481982" w:rsidR="004D1314" w:rsidRPr="0004203F" w:rsidRDefault="004D1314" w:rsidP="004D1314">
            <w:pPr>
              <w:ind w:right="15"/>
              <w:rPr>
                <w:rFonts w:cs="Arial"/>
                <w:szCs w:val="20"/>
              </w:rPr>
            </w:pPr>
            <w:r w:rsidRPr="0004203F">
              <w:rPr>
                <w:rFonts w:cs="Arial"/>
                <w:szCs w:val="20"/>
              </w:rPr>
              <w:t xml:space="preserve">This school is run with the view that staff work best when they feel </w:t>
            </w:r>
            <w:r w:rsidR="00145882" w:rsidRPr="0004203F">
              <w:rPr>
                <w:rFonts w:cs="Arial"/>
                <w:szCs w:val="20"/>
              </w:rPr>
              <w:t xml:space="preserve">cared for and </w:t>
            </w:r>
            <w:r w:rsidRPr="0004203F">
              <w:rPr>
                <w:rFonts w:cs="Arial"/>
                <w:szCs w:val="20"/>
              </w:rPr>
              <w:t xml:space="preserve">valued. We keep administrative tasks to </w:t>
            </w:r>
            <w:r w:rsidR="0004203F" w:rsidRPr="0004203F">
              <w:rPr>
                <w:rFonts w:cs="Arial"/>
                <w:szCs w:val="20"/>
              </w:rPr>
              <w:t>an effective</w:t>
            </w:r>
            <w:r w:rsidRPr="0004203F">
              <w:rPr>
                <w:rFonts w:cs="Arial"/>
                <w:szCs w:val="20"/>
              </w:rPr>
              <w:t xml:space="preserve"> minimum</w:t>
            </w:r>
            <w:r w:rsidR="0004203F" w:rsidRPr="0004203F">
              <w:rPr>
                <w:rFonts w:cs="Arial"/>
                <w:szCs w:val="20"/>
              </w:rPr>
              <w:t>,</w:t>
            </w:r>
            <w:r w:rsidRPr="0004203F">
              <w:rPr>
                <w:rFonts w:cs="Arial"/>
                <w:szCs w:val="20"/>
              </w:rPr>
              <w:t xml:space="preserve"> and seek to work efficiently at all times. </w:t>
            </w:r>
            <w:r w:rsidR="0004203F">
              <w:rPr>
                <w:rFonts w:cs="Arial"/>
                <w:szCs w:val="20"/>
              </w:rPr>
              <w:t xml:space="preserve">Leaders understand how difficult managing workload can be or staff, and the negative impact this can have on emotional and physical wellbeing, and so create additional time each term for teachers to spend away from class (or indeed school if chosen) to carry out whatever tasks they feel beneficial. </w:t>
            </w:r>
            <w:r w:rsidRPr="0004203F">
              <w:rPr>
                <w:rFonts w:cs="Arial"/>
                <w:szCs w:val="20"/>
              </w:rPr>
              <w:t xml:space="preserve">Every member of staff knows that </w:t>
            </w:r>
            <w:r w:rsidR="0004203F" w:rsidRPr="0004203F">
              <w:rPr>
                <w:rFonts w:cs="Arial"/>
                <w:szCs w:val="20"/>
              </w:rPr>
              <w:t>EVERY</w:t>
            </w:r>
            <w:r w:rsidRPr="0004203F">
              <w:rPr>
                <w:rFonts w:cs="Arial"/>
                <w:szCs w:val="20"/>
              </w:rPr>
              <w:t xml:space="preserve"> voice is heard. We particularly value family commitments, and staff know that we support them to attend family celebrations as well as family crises - we all support each other in this - which makes for a strong and loyal team. Staff do work very hard at this school - but this is out of mutual respect for other staff</w:t>
            </w:r>
            <w:r w:rsidR="0004203F" w:rsidRPr="0004203F">
              <w:rPr>
                <w:rFonts w:cs="Arial"/>
                <w:szCs w:val="20"/>
              </w:rPr>
              <w:t>,</w:t>
            </w:r>
            <w:r w:rsidRPr="0004203F">
              <w:rPr>
                <w:rFonts w:cs="Arial"/>
                <w:szCs w:val="20"/>
              </w:rPr>
              <w:t xml:space="preserve"> and love of what we do; but no one feels that they are pressured to do so.</w:t>
            </w:r>
          </w:p>
          <w:p w14:paraId="04A02DD2" w14:textId="77777777" w:rsidR="0004203F" w:rsidRPr="00B85771" w:rsidRDefault="0004203F" w:rsidP="004D1314">
            <w:pPr>
              <w:ind w:right="15"/>
              <w:rPr>
                <w:rFonts w:asciiTheme="minorHAnsi" w:hAnsiTheme="minorHAnsi" w:cstheme="minorHAnsi"/>
                <w:sz w:val="24"/>
              </w:rPr>
            </w:pPr>
          </w:p>
          <w:p w14:paraId="1D21561D" w14:textId="29218899" w:rsidR="004D1314" w:rsidRPr="00672303" w:rsidRDefault="004D1314" w:rsidP="004D1314">
            <w:pPr>
              <w:ind w:left="-5" w:right="15"/>
              <w:rPr>
                <w:rFonts w:cs="Arial"/>
                <w:color w:val="201F1E"/>
                <w:szCs w:val="20"/>
                <w:shd w:val="clear" w:color="auto" w:fill="FFFFFF"/>
              </w:rPr>
            </w:pPr>
            <w:r w:rsidRPr="00672303">
              <w:rPr>
                <w:rFonts w:cs="Arial"/>
                <w:color w:val="201F1E"/>
                <w:szCs w:val="20"/>
                <w:shd w:val="clear" w:color="auto" w:fill="FFFFFF"/>
              </w:rPr>
              <w:t xml:space="preserve">Governance at </w:t>
            </w:r>
            <w:proofErr w:type="spellStart"/>
            <w:r w:rsidRPr="00672303">
              <w:rPr>
                <w:rFonts w:cs="Arial"/>
                <w:color w:val="201F1E"/>
                <w:szCs w:val="20"/>
                <w:shd w:val="clear" w:color="auto" w:fill="FFFFFF"/>
              </w:rPr>
              <w:t>Conisbrough</w:t>
            </w:r>
            <w:proofErr w:type="spellEnd"/>
            <w:r w:rsidRPr="00672303">
              <w:rPr>
                <w:rFonts w:cs="Arial"/>
                <w:color w:val="201F1E"/>
                <w:szCs w:val="20"/>
                <w:shd w:val="clear" w:color="auto" w:fill="FFFFFF"/>
              </w:rPr>
              <w:t xml:space="preserve"> Ivanhoe Primary Academy has undergone improvements and changes </w:t>
            </w:r>
            <w:r w:rsidR="0004203F" w:rsidRPr="00672303">
              <w:rPr>
                <w:rFonts w:cs="Arial"/>
                <w:color w:val="201F1E"/>
                <w:szCs w:val="20"/>
                <w:shd w:val="clear" w:color="auto" w:fill="FFFFFF"/>
              </w:rPr>
              <w:t>over the past couple of years</w:t>
            </w:r>
            <w:r w:rsidRPr="00672303">
              <w:rPr>
                <w:rFonts w:cs="Arial"/>
                <w:color w:val="201F1E"/>
                <w:szCs w:val="20"/>
                <w:shd w:val="clear" w:color="auto" w:fill="FFFFFF"/>
              </w:rPr>
              <w:t xml:space="preserve"> and </w:t>
            </w:r>
            <w:r w:rsidR="0004203F" w:rsidRPr="00672303">
              <w:rPr>
                <w:rFonts w:cs="Arial"/>
                <w:color w:val="201F1E"/>
                <w:szCs w:val="20"/>
                <w:shd w:val="clear" w:color="auto" w:fill="FFFFFF"/>
              </w:rPr>
              <w:t xml:space="preserve">since the </w:t>
            </w:r>
            <w:r w:rsidRPr="00672303">
              <w:rPr>
                <w:rFonts w:cs="Arial"/>
                <w:color w:val="201F1E"/>
                <w:szCs w:val="20"/>
                <w:shd w:val="clear" w:color="auto" w:fill="FFFFFF"/>
              </w:rPr>
              <w:t>issuance of the</w:t>
            </w:r>
            <w:r w:rsidR="0004203F" w:rsidRPr="00672303">
              <w:rPr>
                <w:rFonts w:cs="Arial"/>
                <w:color w:val="201F1E"/>
                <w:szCs w:val="20"/>
                <w:shd w:val="clear" w:color="auto" w:fill="FFFFFF"/>
              </w:rPr>
              <w:t xml:space="preserve"> now-lifted</w:t>
            </w:r>
            <w:r w:rsidRPr="00672303">
              <w:rPr>
                <w:rFonts w:cs="Arial"/>
                <w:color w:val="201F1E"/>
                <w:szCs w:val="20"/>
                <w:shd w:val="clear" w:color="auto" w:fill="FFFFFF"/>
              </w:rPr>
              <w:t xml:space="preserve"> </w:t>
            </w:r>
            <w:proofErr w:type="spellStart"/>
            <w:r w:rsidRPr="00672303">
              <w:rPr>
                <w:rFonts w:cs="Arial"/>
                <w:color w:val="201F1E"/>
                <w:szCs w:val="20"/>
                <w:shd w:val="clear" w:color="auto" w:fill="FFFFFF"/>
              </w:rPr>
              <w:t>NtI</w:t>
            </w:r>
            <w:proofErr w:type="spellEnd"/>
            <w:r w:rsidR="0004203F" w:rsidRPr="00672303">
              <w:rPr>
                <w:rFonts w:cs="Arial"/>
                <w:color w:val="201F1E"/>
                <w:szCs w:val="20"/>
                <w:shd w:val="clear" w:color="auto" w:fill="FFFFFF"/>
              </w:rPr>
              <w:t xml:space="preserve">, and this process is still ongoing. An unexpected change of </w:t>
            </w:r>
            <w:r w:rsidR="00672303" w:rsidRPr="00672303">
              <w:rPr>
                <w:rFonts w:cs="Arial"/>
                <w:color w:val="201F1E"/>
                <w:szCs w:val="20"/>
                <w:shd w:val="clear" w:color="auto" w:fill="FFFFFF"/>
              </w:rPr>
              <w:t>C</w:t>
            </w:r>
            <w:r w:rsidR="0004203F" w:rsidRPr="00672303">
              <w:rPr>
                <w:rFonts w:cs="Arial"/>
                <w:color w:val="201F1E"/>
                <w:szCs w:val="20"/>
                <w:shd w:val="clear" w:color="auto" w:fill="FFFFFF"/>
              </w:rPr>
              <w:t>hair in 23/24</w:t>
            </w:r>
            <w:r w:rsidR="00672303" w:rsidRPr="00672303">
              <w:rPr>
                <w:rFonts w:cs="Arial"/>
                <w:color w:val="201F1E"/>
                <w:szCs w:val="20"/>
                <w:shd w:val="clear" w:color="auto" w:fill="FFFFFF"/>
              </w:rPr>
              <w:t xml:space="preserve"> forced a sharper focus from the </w:t>
            </w:r>
            <w:r w:rsidR="00672303" w:rsidRPr="00672303">
              <w:rPr>
                <w:rFonts w:cs="Arial"/>
                <w:color w:val="201F1E"/>
                <w:szCs w:val="20"/>
                <w:shd w:val="clear" w:color="auto" w:fill="FFFFFF"/>
              </w:rPr>
              <w:lastRenderedPageBreak/>
              <w:t xml:space="preserve">board, and a wider sharing of responsibilities. </w:t>
            </w:r>
            <w:r w:rsidRPr="00672303">
              <w:rPr>
                <w:rFonts w:cs="Arial"/>
                <w:color w:val="201F1E"/>
                <w:szCs w:val="20"/>
                <w:shd w:val="clear" w:color="auto" w:fill="FFFFFF"/>
              </w:rPr>
              <w:t xml:space="preserve"> The board </w:t>
            </w:r>
            <w:r w:rsidR="00672303" w:rsidRPr="00672303">
              <w:rPr>
                <w:rFonts w:cs="Arial"/>
                <w:color w:val="201F1E"/>
                <w:szCs w:val="20"/>
                <w:shd w:val="clear" w:color="auto" w:fill="FFFFFF"/>
              </w:rPr>
              <w:t xml:space="preserve">has </w:t>
            </w:r>
            <w:r w:rsidRPr="00672303">
              <w:rPr>
                <w:rFonts w:cs="Arial"/>
                <w:color w:val="201F1E"/>
                <w:szCs w:val="20"/>
                <w:shd w:val="clear" w:color="auto" w:fill="FFFFFF"/>
              </w:rPr>
              <w:t xml:space="preserve">parent governors and independent governors with </w:t>
            </w:r>
            <w:r w:rsidR="00672303" w:rsidRPr="00672303">
              <w:rPr>
                <w:rFonts w:cs="Arial"/>
                <w:color w:val="201F1E"/>
                <w:szCs w:val="20"/>
                <w:shd w:val="clear" w:color="auto" w:fill="FFFFFF"/>
              </w:rPr>
              <w:t xml:space="preserve">wide-ranging, </w:t>
            </w:r>
            <w:r w:rsidRPr="00672303">
              <w:rPr>
                <w:rFonts w:cs="Arial"/>
                <w:color w:val="201F1E"/>
                <w:szCs w:val="20"/>
                <w:shd w:val="clear" w:color="auto" w:fill="FFFFFF"/>
              </w:rPr>
              <w:t>strong skillsets.</w:t>
            </w:r>
            <w:r w:rsidR="00672303">
              <w:rPr>
                <w:rFonts w:cs="Arial"/>
                <w:color w:val="201F1E"/>
                <w:szCs w:val="20"/>
                <w:shd w:val="clear" w:color="auto" w:fill="FFFFFF"/>
              </w:rPr>
              <w:t xml:space="preserve"> </w:t>
            </w:r>
            <w:r w:rsidRPr="00672303">
              <w:rPr>
                <w:rFonts w:cs="Arial"/>
                <w:color w:val="201F1E"/>
                <w:szCs w:val="20"/>
                <w:shd w:val="clear" w:color="auto" w:fill="FFFFFF"/>
              </w:rPr>
              <w:t>The board has adopted hybrid working to make meetings easier</w:t>
            </w:r>
            <w:r w:rsidR="0004203F" w:rsidRPr="00672303">
              <w:rPr>
                <w:rFonts w:cs="Arial"/>
                <w:color w:val="201F1E"/>
                <w:szCs w:val="20"/>
                <w:shd w:val="clear" w:color="auto" w:fill="FFFFFF"/>
              </w:rPr>
              <w:t>,</w:t>
            </w:r>
            <w:r w:rsidRPr="00672303">
              <w:rPr>
                <w:rFonts w:cs="Arial"/>
                <w:color w:val="201F1E"/>
                <w:szCs w:val="20"/>
                <w:shd w:val="clear" w:color="auto" w:fill="FFFFFF"/>
              </w:rPr>
              <w:t xml:space="preserve"> and the chair of governors and head keep in regular contact. </w:t>
            </w:r>
          </w:p>
          <w:p w14:paraId="3C4098C2" w14:textId="2A97BD0B" w:rsidR="004D1314" w:rsidRDefault="004D1314">
            <w:pPr>
              <w:pStyle w:val="7Tablebodycopy"/>
              <w:rPr>
                <w:highlight w:val="yellow"/>
                <w:lang w:val="en-GB"/>
              </w:rPr>
            </w:pPr>
          </w:p>
          <w:p w14:paraId="635366CB" w14:textId="37881997" w:rsidR="00FA69C1" w:rsidRPr="00737730" w:rsidRDefault="004D1314" w:rsidP="00737730">
            <w:pPr>
              <w:ind w:left="-5" w:right="15"/>
              <w:rPr>
                <w:rFonts w:cs="Arial"/>
                <w:szCs w:val="20"/>
              </w:rPr>
            </w:pPr>
            <w:r w:rsidRPr="00737730">
              <w:rPr>
                <w:rFonts w:cs="Arial"/>
                <w:szCs w:val="20"/>
              </w:rPr>
              <w:t>The school has a very strong culture of Safeguarding</w:t>
            </w:r>
            <w:r w:rsidR="00672303" w:rsidRPr="00737730">
              <w:rPr>
                <w:rFonts w:cs="Arial"/>
                <w:szCs w:val="20"/>
              </w:rPr>
              <w:t xml:space="preserve"> (as commented upon by the Local Authority School Improvement Advisor for Inclusion and SEND during a monitoring visit in 23/24 for the SEMH hub)</w:t>
            </w:r>
            <w:r w:rsidRPr="00737730">
              <w:rPr>
                <w:rFonts w:cs="Arial"/>
                <w:szCs w:val="20"/>
              </w:rPr>
              <w:t>, with a full time, dedicated Safeguarding Officer</w:t>
            </w:r>
            <w:r w:rsidR="00672303" w:rsidRPr="00737730">
              <w:rPr>
                <w:rFonts w:cs="Arial"/>
                <w:szCs w:val="20"/>
              </w:rPr>
              <w:t>.</w:t>
            </w:r>
            <w:r w:rsidRPr="00737730">
              <w:rPr>
                <w:rFonts w:cs="Arial"/>
                <w:szCs w:val="20"/>
              </w:rPr>
              <w:t xml:space="preserve"> </w:t>
            </w:r>
            <w:r w:rsidR="00672303" w:rsidRPr="00737730">
              <w:rPr>
                <w:rFonts w:cs="Arial"/>
                <w:szCs w:val="20"/>
              </w:rPr>
              <w:t>W</w:t>
            </w:r>
            <w:r w:rsidRPr="00737730">
              <w:rPr>
                <w:rFonts w:cs="Arial"/>
                <w:szCs w:val="20"/>
              </w:rPr>
              <w:t xml:space="preserve">e all use CPOMS </w:t>
            </w:r>
            <w:r w:rsidR="00672303" w:rsidRPr="00737730">
              <w:rPr>
                <w:rFonts w:cs="Arial"/>
                <w:szCs w:val="20"/>
              </w:rPr>
              <w:t xml:space="preserve">extensively to record concerns and incidents of all levels, </w:t>
            </w:r>
            <w:r w:rsidRPr="00737730">
              <w:rPr>
                <w:rFonts w:cs="Arial"/>
                <w:szCs w:val="20"/>
              </w:rPr>
              <w:t xml:space="preserve">which is the best way of keeping a </w:t>
            </w:r>
            <w:r w:rsidR="00672303" w:rsidRPr="00737730">
              <w:rPr>
                <w:rFonts w:cs="Arial"/>
                <w:szCs w:val="20"/>
              </w:rPr>
              <w:t xml:space="preserve">chronological </w:t>
            </w:r>
            <w:r w:rsidRPr="00737730">
              <w:rPr>
                <w:rFonts w:cs="Arial"/>
                <w:szCs w:val="20"/>
              </w:rPr>
              <w:t>record</w:t>
            </w:r>
            <w:r w:rsidR="00672303" w:rsidRPr="00737730">
              <w:rPr>
                <w:rFonts w:cs="Arial"/>
                <w:szCs w:val="20"/>
              </w:rPr>
              <w:t>, building a picture of pupils over time,</w:t>
            </w:r>
            <w:r w:rsidRPr="00737730">
              <w:rPr>
                <w:rFonts w:cs="Arial"/>
                <w:szCs w:val="20"/>
              </w:rPr>
              <w:t xml:space="preserve"> and sharing information</w:t>
            </w:r>
            <w:r w:rsidR="00672303" w:rsidRPr="00737730">
              <w:rPr>
                <w:rFonts w:cs="Arial"/>
                <w:szCs w:val="20"/>
              </w:rPr>
              <w:t xml:space="preserve"> where necessary</w:t>
            </w:r>
            <w:r w:rsidRPr="00737730">
              <w:rPr>
                <w:rFonts w:cs="Arial"/>
                <w:szCs w:val="20"/>
              </w:rPr>
              <w:t>. Our safeguarding training is u</w:t>
            </w:r>
            <w:r w:rsidR="00672303" w:rsidRPr="00737730">
              <w:rPr>
                <w:rFonts w:cs="Arial"/>
                <w:szCs w:val="20"/>
              </w:rPr>
              <w:t xml:space="preserve">pdated annually, reflecting the changes in KCSIE and any changes in local context. </w:t>
            </w:r>
            <w:r w:rsidR="00737730" w:rsidRPr="00737730">
              <w:rPr>
                <w:rFonts w:cs="Arial"/>
                <w:szCs w:val="20"/>
              </w:rPr>
              <w:t>Personnel records show that our staff are trained, and follow, safer recruitment processes. Our designated Safeguarding governor comes in to school and meets with the SBM and DSL to look at the handling of safeguarding incidents, and to monitor the upkeep of the SCR.</w:t>
            </w:r>
            <w:r w:rsidR="00672303" w:rsidRPr="00737730">
              <w:rPr>
                <w:rFonts w:cs="Arial"/>
                <w:szCs w:val="20"/>
              </w:rPr>
              <w:t xml:space="preserve"> </w:t>
            </w:r>
          </w:p>
          <w:p w14:paraId="119B77EE" w14:textId="77777777" w:rsidR="00FA69C1" w:rsidRPr="00A06B1C" w:rsidRDefault="00FA69C1">
            <w:pPr>
              <w:pStyle w:val="7Tablebodycopy"/>
              <w:rPr>
                <w:lang w:val="en-GB"/>
              </w:rPr>
            </w:pPr>
          </w:p>
        </w:tc>
      </w:tr>
      <w:tr w:rsidR="00FA69C1" w:rsidRPr="00A06B1C" w14:paraId="479FD16C" w14:textId="77777777" w:rsidTr="006D0D37">
        <w:trPr>
          <w:cantSplit/>
        </w:trPr>
        <w:tc>
          <w:tcPr>
            <w:tcW w:w="2098" w:type="dxa"/>
            <w:shd w:val="clear" w:color="auto" w:fill="auto"/>
            <w:tcMar>
              <w:top w:w="113" w:type="dxa"/>
              <w:bottom w:w="113" w:type="dxa"/>
            </w:tcMar>
          </w:tcPr>
          <w:p w14:paraId="1DF3977F" w14:textId="3EDD8D6D" w:rsidR="00FA69C1" w:rsidRPr="00A06B1C" w:rsidRDefault="00FA69C1">
            <w:pPr>
              <w:pStyle w:val="7Tablebodycopy"/>
              <w:rPr>
                <w:lang w:val="en-GB"/>
              </w:rPr>
            </w:pPr>
            <w:r w:rsidRPr="00A06B1C">
              <w:rPr>
                <w:lang w:val="en-GB"/>
              </w:rPr>
              <w:lastRenderedPageBreak/>
              <w:t>Areas for develop</w:t>
            </w:r>
            <w:r w:rsidR="00375F28">
              <w:rPr>
                <w:lang w:val="en-GB"/>
              </w:rPr>
              <w:t>m</w:t>
            </w:r>
            <w:r w:rsidRPr="00A06B1C">
              <w:rPr>
                <w:lang w:val="en-GB"/>
              </w:rPr>
              <w:t>ent</w:t>
            </w:r>
          </w:p>
        </w:tc>
        <w:tc>
          <w:tcPr>
            <w:tcW w:w="12644" w:type="dxa"/>
            <w:shd w:val="clear" w:color="auto" w:fill="auto"/>
            <w:tcMar>
              <w:top w:w="113" w:type="dxa"/>
              <w:bottom w:w="113" w:type="dxa"/>
            </w:tcMar>
          </w:tcPr>
          <w:p w14:paraId="2507956A" w14:textId="750012D6" w:rsidR="00FA69C1" w:rsidRPr="001A2C41" w:rsidRDefault="00F00EBB" w:rsidP="00F00EBB">
            <w:pPr>
              <w:pStyle w:val="7Tablebodycopy"/>
              <w:numPr>
                <w:ilvl w:val="0"/>
                <w:numId w:val="47"/>
              </w:numPr>
              <w:rPr>
                <w:b/>
                <w:bCs/>
                <w:lang w:val="en-GB"/>
              </w:rPr>
            </w:pPr>
            <w:r w:rsidRPr="001A2C41">
              <w:rPr>
                <w:b/>
                <w:bCs/>
                <w:lang w:val="en-GB"/>
              </w:rPr>
              <w:t>School staff work collaboratively with Governors to develop school improvement plans</w:t>
            </w:r>
          </w:p>
          <w:p w14:paraId="0EB818E5" w14:textId="7A59E1D7" w:rsidR="00FA69C1" w:rsidRPr="00375F28" w:rsidRDefault="00F00EBB" w:rsidP="00375F28">
            <w:pPr>
              <w:pStyle w:val="7Tablebodycopy"/>
              <w:numPr>
                <w:ilvl w:val="0"/>
                <w:numId w:val="47"/>
              </w:numPr>
              <w:rPr>
                <w:b/>
                <w:bCs/>
                <w:lang w:val="en-GB"/>
              </w:rPr>
            </w:pPr>
            <w:r w:rsidRPr="001A2C41">
              <w:rPr>
                <w:b/>
                <w:bCs/>
                <w:lang w:val="en-GB"/>
              </w:rPr>
              <w:t>Board of Trustees make sure we have a clear vision and strategy</w:t>
            </w:r>
          </w:p>
        </w:tc>
      </w:tr>
    </w:tbl>
    <w:p w14:paraId="7905D868" w14:textId="77777777" w:rsidR="00FA69C1" w:rsidRPr="00A06B1C" w:rsidRDefault="00FA69C1" w:rsidP="00FA69C1">
      <w:pPr>
        <w:rPr>
          <w:lang w:val="en-GB"/>
        </w:rPr>
      </w:pPr>
    </w:p>
    <w:p w14:paraId="704C1134" w14:textId="77777777" w:rsidR="00FA69C1" w:rsidRPr="00A06B1C" w:rsidRDefault="00FA69C1" w:rsidP="00FA69C1">
      <w:pPr>
        <w:rPr>
          <w:lang w:val="en-GB"/>
        </w:rPr>
      </w:pPr>
    </w:p>
    <w:p w14:paraId="313CE8CF" w14:textId="77777777" w:rsidR="00FA69C1" w:rsidRPr="00A06B1C" w:rsidRDefault="00FA69C1" w:rsidP="00FA69C1">
      <w:pPr>
        <w:rPr>
          <w:lang w:val="en-GB"/>
        </w:rPr>
      </w:pPr>
    </w:p>
    <w:p w14:paraId="08BC1CDA" w14:textId="3BEDCD78" w:rsidR="00FA69C1" w:rsidRDefault="00FA69C1" w:rsidP="00FA69C1">
      <w:pPr>
        <w:rPr>
          <w:lang w:val="en-GB"/>
        </w:rPr>
      </w:pPr>
    </w:p>
    <w:p w14:paraId="2CF035C8" w14:textId="164C148C" w:rsidR="00F00EBB" w:rsidRDefault="00F00EBB" w:rsidP="00FA69C1">
      <w:pPr>
        <w:rPr>
          <w:lang w:val="en-GB"/>
        </w:rPr>
      </w:pPr>
    </w:p>
    <w:p w14:paraId="7FBCFEFF" w14:textId="108F6910" w:rsidR="00F00EBB" w:rsidRDefault="00F00EBB" w:rsidP="00FA69C1">
      <w:pPr>
        <w:rPr>
          <w:lang w:val="en-GB"/>
        </w:rPr>
      </w:pPr>
    </w:p>
    <w:p w14:paraId="68BE37FE" w14:textId="6476F96B" w:rsidR="00F00EBB" w:rsidRDefault="00F00EBB" w:rsidP="00FA69C1">
      <w:pPr>
        <w:rPr>
          <w:lang w:val="en-GB"/>
        </w:rPr>
      </w:pPr>
    </w:p>
    <w:p w14:paraId="434B5829" w14:textId="3C81F203" w:rsidR="00F00EBB" w:rsidRDefault="00F00EBB" w:rsidP="00FA69C1">
      <w:pPr>
        <w:rPr>
          <w:lang w:val="en-GB"/>
        </w:rPr>
      </w:pPr>
    </w:p>
    <w:p w14:paraId="602E441D" w14:textId="69F8035F" w:rsidR="00F00EBB" w:rsidRDefault="00F00EBB" w:rsidP="00FA69C1">
      <w:pPr>
        <w:rPr>
          <w:lang w:val="en-GB"/>
        </w:rPr>
      </w:pPr>
    </w:p>
    <w:p w14:paraId="6AA6307F" w14:textId="049F61F0" w:rsidR="00F00EBB" w:rsidRDefault="00F00EBB" w:rsidP="00FA69C1">
      <w:pPr>
        <w:rPr>
          <w:lang w:val="en-GB"/>
        </w:rPr>
      </w:pPr>
    </w:p>
    <w:p w14:paraId="717CF9F1" w14:textId="628D96DF" w:rsidR="00F00EBB" w:rsidRDefault="00F00EBB" w:rsidP="00FA69C1">
      <w:pPr>
        <w:rPr>
          <w:lang w:val="en-GB"/>
        </w:rPr>
      </w:pPr>
    </w:p>
    <w:p w14:paraId="6CE1E0D2" w14:textId="307AC323" w:rsidR="00F00EBB" w:rsidRDefault="00F00EBB" w:rsidP="00FA69C1">
      <w:pPr>
        <w:rPr>
          <w:lang w:val="en-GB"/>
        </w:rPr>
      </w:pPr>
    </w:p>
    <w:p w14:paraId="709CF073" w14:textId="4FC16AB5" w:rsidR="00F00EBB" w:rsidRDefault="00F00EBB" w:rsidP="00FA69C1">
      <w:pPr>
        <w:rPr>
          <w:lang w:val="en-GB"/>
        </w:rPr>
      </w:pPr>
    </w:p>
    <w:p w14:paraId="4A277034" w14:textId="66085B8C" w:rsidR="00F00EBB" w:rsidRDefault="00F00EBB" w:rsidP="00FA69C1">
      <w:pPr>
        <w:rPr>
          <w:lang w:val="en-GB"/>
        </w:rPr>
      </w:pPr>
    </w:p>
    <w:p w14:paraId="69ACEFD6" w14:textId="2A79C6C0" w:rsidR="00F00EBB" w:rsidRDefault="00F00EBB" w:rsidP="00FA69C1">
      <w:pPr>
        <w:rPr>
          <w:lang w:val="en-GB"/>
        </w:rPr>
      </w:pPr>
    </w:p>
    <w:p w14:paraId="1CCA7DB5" w14:textId="77777777" w:rsidR="00F00EBB" w:rsidRPr="00A06B1C" w:rsidRDefault="00F00EBB" w:rsidP="00FA69C1">
      <w:pPr>
        <w:rPr>
          <w:lang w:val="en-GB"/>
        </w:rPr>
      </w:pPr>
    </w:p>
    <w:p w14:paraId="33AB8DE5" w14:textId="77777777" w:rsidR="00FA69C1" w:rsidRPr="00A06B1C" w:rsidRDefault="00FA69C1" w:rsidP="00FA69C1">
      <w:pPr>
        <w:rPr>
          <w:lang w:val="en-GB"/>
        </w:rPr>
      </w:pPr>
    </w:p>
    <w:p w14:paraId="576F5498" w14:textId="77777777" w:rsidR="00FA69C1" w:rsidRPr="00A06B1C" w:rsidRDefault="00FA69C1" w:rsidP="00FA69C1">
      <w:pPr>
        <w:rPr>
          <w:lang w:val="en-GB"/>
        </w:rPr>
      </w:pPr>
    </w:p>
    <w:p w14:paraId="650D3338" w14:textId="77777777" w:rsidR="00FA69C1" w:rsidRPr="00A06B1C" w:rsidRDefault="00FA69C1" w:rsidP="00FA69C1">
      <w:pPr>
        <w:rPr>
          <w:lang w:val="en-GB"/>
        </w:rPr>
      </w:pPr>
    </w:p>
    <w:p w14:paraId="4672C9AE" w14:textId="77777777" w:rsidR="00FA69C1" w:rsidRPr="00A06B1C" w:rsidRDefault="00FA69C1" w:rsidP="00FA69C1">
      <w:pPr>
        <w:rPr>
          <w:lang w:val="en-GB"/>
        </w:rPr>
      </w:pPr>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12644"/>
      </w:tblGrid>
      <w:tr w:rsidR="00FA69C1" w:rsidRPr="00A06B1C" w14:paraId="4316E337" w14:textId="77777777" w:rsidTr="006D0D37">
        <w:trPr>
          <w:cantSplit/>
        </w:trPr>
        <w:tc>
          <w:tcPr>
            <w:tcW w:w="14742" w:type="dxa"/>
            <w:gridSpan w:val="2"/>
            <w:shd w:val="clear" w:color="auto" w:fill="DEEAF6"/>
            <w:tcMar>
              <w:top w:w="113" w:type="dxa"/>
              <w:bottom w:w="113" w:type="dxa"/>
            </w:tcMar>
          </w:tcPr>
          <w:p w14:paraId="3CAFE5FD" w14:textId="1D4A89BA" w:rsidR="00FA69C1" w:rsidRPr="00A06B1C" w:rsidRDefault="00FA69C1">
            <w:pPr>
              <w:pStyle w:val="7Tablebodycopy"/>
              <w:rPr>
                <w:lang w:val="en-GB"/>
              </w:rPr>
            </w:pPr>
            <w:r w:rsidRPr="00A06B1C">
              <w:rPr>
                <w:b/>
                <w:lang w:val="en-GB"/>
              </w:rPr>
              <w:t>QUALITY OF EDUCATION IN EARLY YEARS</w:t>
            </w:r>
            <w:r w:rsidR="001A2C41">
              <w:rPr>
                <w:b/>
                <w:lang w:val="en-GB"/>
              </w:rPr>
              <w:t xml:space="preserve"> - GOOD</w:t>
            </w:r>
          </w:p>
        </w:tc>
      </w:tr>
      <w:tr w:rsidR="00FA69C1" w:rsidRPr="00A06B1C" w14:paraId="74057126" w14:textId="77777777" w:rsidTr="006D0D37">
        <w:trPr>
          <w:cantSplit/>
          <w:trHeight w:val="1792"/>
        </w:trPr>
        <w:tc>
          <w:tcPr>
            <w:tcW w:w="2098" w:type="dxa"/>
            <w:shd w:val="clear" w:color="auto" w:fill="auto"/>
            <w:tcMar>
              <w:top w:w="113" w:type="dxa"/>
              <w:bottom w:w="113" w:type="dxa"/>
            </w:tcMar>
          </w:tcPr>
          <w:p w14:paraId="601799AF" w14:textId="77777777" w:rsidR="00FA69C1" w:rsidRPr="00A06B1C" w:rsidRDefault="00FA69C1">
            <w:pPr>
              <w:pStyle w:val="7Tablebodycopy"/>
              <w:rPr>
                <w:lang w:val="en-GB"/>
              </w:rPr>
            </w:pPr>
            <w:r w:rsidRPr="00A06B1C">
              <w:rPr>
                <w:lang w:val="en-GB"/>
              </w:rPr>
              <w:lastRenderedPageBreak/>
              <w:t>Strengths</w:t>
            </w:r>
          </w:p>
        </w:tc>
        <w:tc>
          <w:tcPr>
            <w:tcW w:w="12644" w:type="dxa"/>
            <w:shd w:val="clear" w:color="auto" w:fill="auto"/>
            <w:tcMar>
              <w:top w:w="113" w:type="dxa"/>
              <w:bottom w:w="113" w:type="dxa"/>
            </w:tcMar>
          </w:tcPr>
          <w:p w14:paraId="66517AE1" w14:textId="44C3750D" w:rsidR="00737730" w:rsidRDefault="00737730" w:rsidP="00737730">
            <w:pPr>
              <w:ind w:right="15"/>
              <w:rPr>
                <w:szCs w:val="20"/>
                <w:u w:val="single"/>
              </w:rPr>
            </w:pPr>
            <w:r w:rsidRPr="00737730">
              <w:rPr>
                <w:szCs w:val="20"/>
                <w:u w:val="single"/>
              </w:rPr>
              <w:t>Intent</w:t>
            </w:r>
          </w:p>
          <w:p w14:paraId="196E4147" w14:textId="35CAF432" w:rsidR="00300C9C" w:rsidRDefault="00300C9C" w:rsidP="00737730">
            <w:pPr>
              <w:ind w:right="15"/>
              <w:rPr>
                <w:szCs w:val="20"/>
                <w:u w:val="single"/>
              </w:rPr>
            </w:pPr>
          </w:p>
          <w:p w14:paraId="4606ECDE" w14:textId="02B87D5E" w:rsidR="00300C9C" w:rsidRDefault="00300C9C" w:rsidP="00737730">
            <w:pPr>
              <w:ind w:right="15"/>
            </w:pPr>
            <w:r w:rsidRPr="00300C9C">
              <w:rPr>
                <w:b/>
                <w:bCs/>
                <w:i/>
                <w:iCs/>
              </w:rPr>
              <w:t>‘Children make a positive start to their education. They settle in quickly when they first start school in the early years. Leaders and staff make sure that children learn and develop well in the Nursery and Reception classes. Children are happy and very well cared for</w:t>
            </w:r>
            <w:r>
              <w:rPr>
                <w:b/>
                <w:bCs/>
                <w:i/>
                <w:iCs/>
              </w:rPr>
              <w:t xml:space="preserve">’ </w:t>
            </w:r>
            <w:r>
              <w:t xml:space="preserve">– this is what </w:t>
            </w:r>
            <w:proofErr w:type="spellStart"/>
            <w:r>
              <w:t>Ofsted</w:t>
            </w:r>
            <w:proofErr w:type="spellEnd"/>
            <w:r>
              <w:t xml:space="preserve"> said in 2019 about our Early Years.</w:t>
            </w:r>
          </w:p>
          <w:p w14:paraId="7AAE2DD3" w14:textId="77777777" w:rsidR="00300C9C" w:rsidRPr="00300C9C" w:rsidRDefault="00300C9C" w:rsidP="00737730">
            <w:pPr>
              <w:ind w:right="15"/>
              <w:rPr>
                <w:szCs w:val="20"/>
              </w:rPr>
            </w:pPr>
          </w:p>
          <w:p w14:paraId="5EE3F196" w14:textId="79228220" w:rsidR="00737730" w:rsidRDefault="00737730" w:rsidP="00300C9C">
            <w:pPr>
              <w:ind w:left="-5" w:right="15"/>
              <w:rPr>
                <w:szCs w:val="20"/>
              </w:rPr>
            </w:pPr>
            <w:r w:rsidRPr="00737730">
              <w:rPr>
                <w:szCs w:val="20"/>
              </w:rPr>
              <w:t xml:space="preserve">At Ivanhoe, leaders construct an ambitious Early Years curriculum which is designed to give all children the knowledge, skills, self-belief and cultural capital they need to succeed. We believe that building upon children’s experiences is as important as building upon their knowledge and skills. Therefore, trips, experience days and bringing people into school are woven into the curriculum. For example, a trip to the theatre, the wildlife park and a stately home enhance the learning experiences of children, as well as African drummers, a space dome and workers from the ‘helping’ professions coming into school. </w:t>
            </w:r>
          </w:p>
          <w:p w14:paraId="0617A1AA" w14:textId="77777777" w:rsidR="00737730" w:rsidRPr="00737730" w:rsidRDefault="00737730" w:rsidP="00737730">
            <w:pPr>
              <w:ind w:left="-5" w:right="15"/>
              <w:rPr>
                <w:szCs w:val="20"/>
              </w:rPr>
            </w:pPr>
          </w:p>
          <w:p w14:paraId="206B2512" w14:textId="77777777" w:rsidR="00737730" w:rsidRDefault="00737730" w:rsidP="00737730">
            <w:pPr>
              <w:ind w:left="-5" w:right="15"/>
              <w:rPr>
                <w:szCs w:val="20"/>
              </w:rPr>
            </w:pPr>
            <w:r w:rsidRPr="00737730">
              <w:rPr>
                <w:szCs w:val="20"/>
              </w:rPr>
              <w:t xml:space="preserve">The curriculum is reviewed each year to reflect the changing needs of its children. Leaders consider carefully the needs of the children in context, and plan and sequence the curriculum to build on what children know and can do, towards the </w:t>
            </w:r>
            <w:r>
              <w:rPr>
                <w:szCs w:val="20"/>
              </w:rPr>
              <w:t>desired</w:t>
            </w:r>
            <w:r w:rsidRPr="00737730">
              <w:rPr>
                <w:szCs w:val="20"/>
              </w:rPr>
              <w:t xml:space="preserve"> knowledge and skills for their future learning. </w:t>
            </w:r>
          </w:p>
          <w:p w14:paraId="665976A9" w14:textId="77777777" w:rsidR="00737730" w:rsidRDefault="00737730" w:rsidP="00737730">
            <w:pPr>
              <w:ind w:left="-5" w:right="15"/>
              <w:rPr>
                <w:szCs w:val="20"/>
              </w:rPr>
            </w:pPr>
          </w:p>
          <w:p w14:paraId="69B7FE40" w14:textId="6181007A" w:rsidR="00737730" w:rsidRDefault="00737730" w:rsidP="00737730">
            <w:pPr>
              <w:ind w:left="-5" w:right="15"/>
              <w:rPr>
                <w:szCs w:val="20"/>
              </w:rPr>
            </w:pPr>
            <w:r w:rsidRPr="00737730">
              <w:rPr>
                <w:szCs w:val="20"/>
              </w:rPr>
              <w:t xml:space="preserve">Our ambitions for each and every one of our children are limitless, and so our curriculum provides no limits or barriers to children’s achievements, regardless of their backgrounds, circumstances or needs. We ensure that where necessary, the curriculum and its approach to delivery, is </w:t>
            </w:r>
            <w:proofErr w:type="spellStart"/>
            <w:r w:rsidRPr="00737730">
              <w:rPr>
                <w:szCs w:val="20"/>
              </w:rPr>
              <w:t>personalised</w:t>
            </w:r>
            <w:proofErr w:type="spellEnd"/>
            <w:r w:rsidRPr="00737730">
              <w:rPr>
                <w:szCs w:val="20"/>
              </w:rPr>
              <w:t xml:space="preserve"> to ensure that success is inevitable, not just possible! </w:t>
            </w:r>
            <w:r w:rsidR="00300C9C">
              <w:rPr>
                <w:szCs w:val="20"/>
              </w:rPr>
              <w:t>We have a number of children who come to our Nursery with very high levels of need, and the parents of such children tell us that they are very happy with the support their children receive, and in how quickly we get other agencies on board to ensure that they receive the right provision.</w:t>
            </w:r>
          </w:p>
          <w:p w14:paraId="183C8919" w14:textId="77777777" w:rsidR="00737730" w:rsidRPr="00737730" w:rsidRDefault="00737730" w:rsidP="00737730">
            <w:pPr>
              <w:ind w:left="-5" w:right="15"/>
              <w:rPr>
                <w:szCs w:val="20"/>
              </w:rPr>
            </w:pPr>
          </w:p>
          <w:p w14:paraId="52A1D9A1" w14:textId="21DE8932" w:rsidR="00737730" w:rsidRDefault="00737730" w:rsidP="00737730">
            <w:pPr>
              <w:ind w:left="-5" w:right="15"/>
              <w:rPr>
                <w:szCs w:val="20"/>
              </w:rPr>
            </w:pPr>
            <w:r w:rsidRPr="00737730">
              <w:rPr>
                <w:szCs w:val="20"/>
              </w:rPr>
              <w:t xml:space="preserve">A </w:t>
            </w:r>
            <w:r w:rsidRPr="00300C9C">
              <w:rPr>
                <w:szCs w:val="20"/>
              </w:rPr>
              <w:t xml:space="preserve">large number of children enter our FS with speech and language skills that are below or well below those typically expected </w:t>
            </w:r>
            <w:r w:rsidRPr="00300C9C">
              <w:rPr>
                <w:b/>
                <w:bCs/>
                <w:szCs w:val="20"/>
              </w:rPr>
              <w:t>(</w:t>
            </w:r>
            <w:r w:rsidR="00300C9C" w:rsidRPr="00300C9C">
              <w:rPr>
                <w:b/>
                <w:bCs/>
                <w:szCs w:val="20"/>
              </w:rPr>
              <w:t>50</w:t>
            </w:r>
            <w:r w:rsidRPr="00300C9C">
              <w:rPr>
                <w:b/>
                <w:bCs/>
                <w:szCs w:val="20"/>
              </w:rPr>
              <w:t>% below ARE in Listening, Attention and Understanding at 202</w:t>
            </w:r>
            <w:r w:rsidR="00300C9C" w:rsidRPr="00300C9C">
              <w:rPr>
                <w:b/>
                <w:bCs/>
                <w:szCs w:val="20"/>
              </w:rPr>
              <w:t>4</w:t>
            </w:r>
            <w:r w:rsidRPr="00300C9C">
              <w:rPr>
                <w:b/>
                <w:bCs/>
                <w:szCs w:val="20"/>
              </w:rPr>
              <w:t xml:space="preserve"> On Entry baseline screening, and </w:t>
            </w:r>
            <w:r w:rsidR="00300C9C" w:rsidRPr="00300C9C">
              <w:rPr>
                <w:b/>
                <w:bCs/>
                <w:szCs w:val="20"/>
              </w:rPr>
              <w:t>65</w:t>
            </w:r>
            <w:r w:rsidRPr="00300C9C">
              <w:rPr>
                <w:b/>
                <w:bCs/>
                <w:szCs w:val="20"/>
              </w:rPr>
              <w:t>% below ARE in Speaking at 202</w:t>
            </w:r>
            <w:r w:rsidR="00300C9C" w:rsidRPr="00300C9C">
              <w:rPr>
                <w:b/>
                <w:bCs/>
                <w:szCs w:val="20"/>
              </w:rPr>
              <w:t>4</w:t>
            </w:r>
            <w:r w:rsidRPr="00300C9C">
              <w:rPr>
                <w:b/>
                <w:bCs/>
                <w:szCs w:val="20"/>
              </w:rPr>
              <w:t xml:space="preserve"> On Entry baseline</w:t>
            </w:r>
            <w:r w:rsidR="00300C9C" w:rsidRPr="00300C9C">
              <w:rPr>
                <w:b/>
                <w:bCs/>
                <w:szCs w:val="20"/>
              </w:rPr>
              <w:t>)</w:t>
            </w:r>
            <w:r w:rsidR="00300C9C" w:rsidRPr="00300C9C">
              <w:rPr>
                <w:szCs w:val="20"/>
              </w:rPr>
              <w:t xml:space="preserve"> </w:t>
            </w:r>
            <w:r w:rsidRPr="00300C9C">
              <w:rPr>
                <w:szCs w:val="20"/>
              </w:rPr>
              <w:t>and</w:t>
            </w:r>
            <w:r w:rsidRPr="00737730">
              <w:rPr>
                <w:szCs w:val="20"/>
              </w:rPr>
              <w:t xml:space="preserve"> so we have a sharp focus from day 1 on developing children’s ability to communicate effectively and in acquiring a rich vocabulary. </w:t>
            </w:r>
            <w:r w:rsidR="00813F2A">
              <w:rPr>
                <w:szCs w:val="20"/>
              </w:rPr>
              <w:t>Bought-in SALT</w:t>
            </w:r>
            <w:r w:rsidRPr="00737730">
              <w:rPr>
                <w:szCs w:val="20"/>
              </w:rPr>
              <w:t xml:space="preserve"> services help us successfully assess and build strategies and </w:t>
            </w:r>
            <w:proofErr w:type="spellStart"/>
            <w:r w:rsidRPr="00737730">
              <w:rPr>
                <w:szCs w:val="20"/>
              </w:rPr>
              <w:t>programmes</w:t>
            </w:r>
            <w:proofErr w:type="spellEnd"/>
            <w:r w:rsidRPr="00737730">
              <w:rPr>
                <w:szCs w:val="20"/>
              </w:rPr>
              <w:t xml:space="preserve"> to </w:t>
            </w:r>
            <w:proofErr w:type="spellStart"/>
            <w:r w:rsidRPr="00737730">
              <w:rPr>
                <w:szCs w:val="20"/>
              </w:rPr>
              <w:t>realise</w:t>
            </w:r>
            <w:proofErr w:type="spellEnd"/>
            <w:r w:rsidRPr="00737730">
              <w:rPr>
                <w:szCs w:val="20"/>
              </w:rPr>
              <w:t xml:space="preserve"> our aim, which is for EVERY child to leave the FS with the communication and language skills – including a wide vocabulary – necessary to best ensure successful future learning and life skills.</w:t>
            </w:r>
          </w:p>
          <w:p w14:paraId="5111408F" w14:textId="77777777" w:rsidR="00813F2A" w:rsidRPr="00737730" w:rsidRDefault="00813F2A" w:rsidP="00737730">
            <w:pPr>
              <w:ind w:left="-5" w:right="15"/>
              <w:rPr>
                <w:szCs w:val="20"/>
              </w:rPr>
            </w:pPr>
          </w:p>
          <w:p w14:paraId="2626E369" w14:textId="48BEA96C" w:rsidR="00737730" w:rsidRDefault="00737730" w:rsidP="00737730">
            <w:pPr>
              <w:ind w:left="-5" w:right="15"/>
              <w:rPr>
                <w:szCs w:val="20"/>
              </w:rPr>
            </w:pPr>
            <w:r w:rsidRPr="00737730">
              <w:rPr>
                <w:szCs w:val="20"/>
              </w:rPr>
              <w:t xml:space="preserve">Our </w:t>
            </w:r>
            <w:r w:rsidR="00813F2A">
              <w:rPr>
                <w:szCs w:val="20"/>
              </w:rPr>
              <w:t>pre-</w:t>
            </w:r>
            <w:r w:rsidRPr="00737730">
              <w:rPr>
                <w:szCs w:val="20"/>
              </w:rPr>
              <w:t xml:space="preserve">phonics teaching begins early in F1, and focuses upon children developing the underpinning skills needed for </w:t>
            </w:r>
            <w:r w:rsidR="00813F2A">
              <w:rPr>
                <w:szCs w:val="20"/>
              </w:rPr>
              <w:t xml:space="preserve">the </w:t>
            </w:r>
            <w:r w:rsidRPr="00737730">
              <w:rPr>
                <w:szCs w:val="20"/>
              </w:rPr>
              <w:t xml:space="preserve">successful </w:t>
            </w:r>
            <w:r w:rsidR="00813F2A">
              <w:rPr>
                <w:szCs w:val="20"/>
              </w:rPr>
              <w:t xml:space="preserve">learning of </w:t>
            </w:r>
            <w:r w:rsidRPr="00737730">
              <w:rPr>
                <w:szCs w:val="20"/>
              </w:rPr>
              <w:t>phonics later on</w:t>
            </w:r>
            <w:r w:rsidR="00813F2A">
              <w:rPr>
                <w:szCs w:val="20"/>
              </w:rPr>
              <w:t xml:space="preserve"> in FS2</w:t>
            </w:r>
            <w:r w:rsidRPr="00737730">
              <w:rPr>
                <w:szCs w:val="20"/>
              </w:rPr>
              <w:t xml:space="preserve">. We </w:t>
            </w:r>
            <w:r w:rsidR="00813F2A">
              <w:rPr>
                <w:szCs w:val="20"/>
              </w:rPr>
              <w:t xml:space="preserve">follow </w:t>
            </w:r>
            <w:r w:rsidRPr="00737730">
              <w:rPr>
                <w:szCs w:val="20"/>
              </w:rPr>
              <w:t xml:space="preserve">the </w:t>
            </w:r>
            <w:proofErr w:type="spellStart"/>
            <w:r w:rsidRPr="00737730">
              <w:rPr>
                <w:szCs w:val="20"/>
              </w:rPr>
              <w:t>RWInc</w:t>
            </w:r>
            <w:proofErr w:type="spellEnd"/>
            <w:r w:rsidRPr="00737730">
              <w:rPr>
                <w:szCs w:val="20"/>
              </w:rPr>
              <w:t xml:space="preserve"> </w:t>
            </w:r>
            <w:proofErr w:type="spellStart"/>
            <w:r w:rsidRPr="00737730">
              <w:rPr>
                <w:szCs w:val="20"/>
              </w:rPr>
              <w:t>programme</w:t>
            </w:r>
            <w:proofErr w:type="spellEnd"/>
            <w:r w:rsidRPr="00737730">
              <w:rPr>
                <w:szCs w:val="20"/>
              </w:rPr>
              <w:t xml:space="preserve"> as the school’s approach to teaching early reading and synthetic phonics to ensure all children are </w:t>
            </w:r>
            <w:r w:rsidR="00813F2A">
              <w:rPr>
                <w:szCs w:val="20"/>
              </w:rPr>
              <w:t>best placed</w:t>
            </w:r>
            <w:r w:rsidRPr="00737730">
              <w:rPr>
                <w:szCs w:val="20"/>
              </w:rPr>
              <w:t xml:space="preserve"> to meet the ELGs in reading and writing, and be ready for Year 1 where they will continue to build on the skills necessary to become capable, confident readers.</w:t>
            </w:r>
          </w:p>
          <w:p w14:paraId="557678DD" w14:textId="77777777" w:rsidR="00813F2A" w:rsidRPr="00737730" w:rsidRDefault="00813F2A" w:rsidP="00737730">
            <w:pPr>
              <w:ind w:left="-5" w:right="15"/>
              <w:rPr>
                <w:szCs w:val="20"/>
              </w:rPr>
            </w:pPr>
          </w:p>
          <w:p w14:paraId="3CEEF887" w14:textId="65DD910C" w:rsidR="00737730" w:rsidRPr="00737730" w:rsidRDefault="00737730" w:rsidP="00813F2A">
            <w:pPr>
              <w:ind w:right="15"/>
              <w:rPr>
                <w:szCs w:val="20"/>
              </w:rPr>
            </w:pPr>
            <w:r w:rsidRPr="00737730">
              <w:rPr>
                <w:szCs w:val="20"/>
                <w:u w:val="single"/>
              </w:rPr>
              <w:t>Implementation</w:t>
            </w:r>
          </w:p>
          <w:p w14:paraId="36C13487" w14:textId="0012572C" w:rsidR="00737730" w:rsidRDefault="00737730" w:rsidP="00813F2A">
            <w:pPr>
              <w:ind w:right="15"/>
              <w:rPr>
                <w:szCs w:val="20"/>
              </w:rPr>
            </w:pPr>
            <w:r w:rsidRPr="00737730">
              <w:rPr>
                <w:szCs w:val="20"/>
              </w:rPr>
              <w:t xml:space="preserve">At Ivanhoe, we plan learning across the curriculum that is meaningful and useful – always asking ourselves ‘why’ and ‘what for?’ to ensure that learning meets the needs of our children. </w:t>
            </w:r>
          </w:p>
          <w:p w14:paraId="5AA6F658" w14:textId="77777777" w:rsidR="00813F2A" w:rsidRPr="00737730" w:rsidRDefault="00813F2A" w:rsidP="00813F2A">
            <w:pPr>
              <w:ind w:right="15"/>
              <w:rPr>
                <w:szCs w:val="20"/>
              </w:rPr>
            </w:pPr>
          </w:p>
          <w:p w14:paraId="2D08DE95" w14:textId="5245731F" w:rsidR="00737730" w:rsidRDefault="00737730" w:rsidP="00737730">
            <w:pPr>
              <w:ind w:left="-5" w:right="15"/>
              <w:rPr>
                <w:szCs w:val="20"/>
              </w:rPr>
            </w:pPr>
            <w:r w:rsidRPr="00737730">
              <w:rPr>
                <w:szCs w:val="20"/>
              </w:rPr>
              <w:lastRenderedPageBreak/>
              <w:t>We believe that for children to learn and develop to the best of their ability, they need adults in place who understand best how young children learn and develop, and possess the necessary skills to support them. Staff use their expertise to ensure that the pedagogy throughout the FS matches the needs of pupils, and evolves sensitively as it responds to the changing needs of the children as they progress.</w:t>
            </w:r>
          </w:p>
          <w:p w14:paraId="42426551" w14:textId="77777777" w:rsidR="00813F2A" w:rsidRDefault="00813F2A" w:rsidP="00813F2A">
            <w:pPr>
              <w:ind w:right="15"/>
              <w:rPr>
                <w:szCs w:val="20"/>
              </w:rPr>
            </w:pPr>
          </w:p>
          <w:p w14:paraId="484FD52B" w14:textId="73403D66" w:rsidR="00737730" w:rsidRDefault="00737730" w:rsidP="00813F2A">
            <w:pPr>
              <w:ind w:right="15"/>
              <w:rPr>
                <w:szCs w:val="20"/>
              </w:rPr>
            </w:pPr>
            <w:r w:rsidRPr="00737730">
              <w:rPr>
                <w:szCs w:val="20"/>
              </w:rPr>
              <w:t xml:space="preserve">Staff in the FS are </w:t>
            </w:r>
            <w:r w:rsidR="00813F2A">
              <w:rPr>
                <w:szCs w:val="20"/>
              </w:rPr>
              <w:t>trained, skilled</w:t>
            </w:r>
            <w:r w:rsidRPr="00737730">
              <w:rPr>
                <w:szCs w:val="20"/>
              </w:rPr>
              <w:t xml:space="preserve"> and experienced in teaching synthetic phonics through the </w:t>
            </w:r>
            <w:proofErr w:type="spellStart"/>
            <w:r w:rsidRPr="00737730">
              <w:rPr>
                <w:szCs w:val="20"/>
              </w:rPr>
              <w:t>RWInc</w:t>
            </w:r>
            <w:proofErr w:type="spellEnd"/>
            <w:r w:rsidRPr="00737730">
              <w:rPr>
                <w:szCs w:val="20"/>
              </w:rPr>
              <w:t xml:space="preserve"> </w:t>
            </w:r>
            <w:proofErr w:type="spellStart"/>
            <w:r w:rsidRPr="00737730">
              <w:rPr>
                <w:szCs w:val="20"/>
              </w:rPr>
              <w:t>programme</w:t>
            </w:r>
            <w:proofErr w:type="spellEnd"/>
            <w:r w:rsidRPr="00737730">
              <w:rPr>
                <w:szCs w:val="20"/>
              </w:rPr>
              <w:t xml:space="preserve">. The school buys into a </w:t>
            </w:r>
            <w:r w:rsidR="00813F2A">
              <w:rPr>
                <w:szCs w:val="20"/>
              </w:rPr>
              <w:t>training and</w:t>
            </w:r>
            <w:r w:rsidRPr="00737730">
              <w:rPr>
                <w:szCs w:val="20"/>
              </w:rPr>
              <w:t xml:space="preserve"> support package, ensuring practice remains highly effective. Whilst we believe in the principles of the </w:t>
            </w:r>
            <w:proofErr w:type="spellStart"/>
            <w:r w:rsidRPr="00737730">
              <w:rPr>
                <w:szCs w:val="20"/>
              </w:rPr>
              <w:t>RWInc</w:t>
            </w:r>
            <w:proofErr w:type="spellEnd"/>
            <w:r w:rsidRPr="00737730">
              <w:rPr>
                <w:szCs w:val="20"/>
              </w:rPr>
              <w:t xml:space="preserve"> </w:t>
            </w:r>
            <w:proofErr w:type="spellStart"/>
            <w:r w:rsidRPr="00737730">
              <w:rPr>
                <w:szCs w:val="20"/>
              </w:rPr>
              <w:t>programme</w:t>
            </w:r>
            <w:proofErr w:type="spellEnd"/>
            <w:r w:rsidRPr="00737730">
              <w:rPr>
                <w:szCs w:val="20"/>
              </w:rPr>
              <w:t xml:space="preserve">, and its impact is evident in our school, staff use their pedagogical knowledge to adapt the </w:t>
            </w:r>
            <w:proofErr w:type="spellStart"/>
            <w:r w:rsidRPr="00737730">
              <w:rPr>
                <w:szCs w:val="20"/>
              </w:rPr>
              <w:t>programme</w:t>
            </w:r>
            <w:proofErr w:type="spellEnd"/>
            <w:r w:rsidRPr="00737730">
              <w:rPr>
                <w:szCs w:val="20"/>
              </w:rPr>
              <w:t xml:space="preserve"> </w:t>
            </w:r>
            <w:r w:rsidR="00813F2A">
              <w:rPr>
                <w:szCs w:val="20"/>
              </w:rPr>
              <w:t xml:space="preserve">where necessary, </w:t>
            </w:r>
            <w:r w:rsidRPr="00737730">
              <w:rPr>
                <w:szCs w:val="20"/>
              </w:rPr>
              <w:t>and their approach to it, to suit the needs of different children.</w:t>
            </w:r>
          </w:p>
          <w:p w14:paraId="0280612D" w14:textId="77777777" w:rsidR="00813F2A" w:rsidRPr="00737730" w:rsidRDefault="00813F2A" w:rsidP="00813F2A">
            <w:pPr>
              <w:ind w:right="15"/>
              <w:rPr>
                <w:szCs w:val="20"/>
              </w:rPr>
            </w:pPr>
          </w:p>
          <w:p w14:paraId="39B1A0B2" w14:textId="63E2579C" w:rsidR="00737730" w:rsidRDefault="00737730" w:rsidP="00737730">
            <w:pPr>
              <w:ind w:left="-5" w:right="15"/>
              <w:rPr>
                <w:szCs w:val="20"/>
              </w:rPr>
            </w:pPr>
            <w:r w:rsidRPr="00737730">
              <w:rPr>
                <w:szCs w:val="20"/>
              </w:rPr>
              <w:t>From the very first day in F1, children’s love for reading is nurtured. Children in F1 are sent home with carefully chosen story books to share with their parents</w:t>
            </w:r>
            <w:r w:rsidR="00813F2A">
              <w:rPr>
                <w:szCs w:val="20"/>
              </w:rPr>
              <w:t xml:space="preserve">. </w:t>
            </w:r>
            <w:r w:rsidRPr="00737730">
              <w:rPr>
                <w:szCs w:val="20"/>
              </w:rPr>
              <w:t xml:space="preserve">We have a reading reward challenge so that children are encouraged and rewarded for reading regularly at home. For F2 children, alongside </w:t>
            </w:r>
            <w:r w:rsidR="00813F2A">
              <w:rPr>
                <w:szCs w:val="20"/>
              </w:rPr>
              <w:t xml:space="preserve">quality </w:t>
            </w:r>
            <w:r w:rsidRPr="00737730">
              <w:rPr>
                <w:szCs w:val="20"/>
              </w:rPr>
              <w:t xml:space="preserve">storybooks to share, phonics reading books are </w:t>
            </w:r>
            <w:r w:rsidR="00813F2A">
              <w:rPr>
                <w:szCs w:val="20"/>
              </w:rPr>
              <w:t xml:space="preserve">sent home which are </w:t>
            </w:r>
            <w:r w:rsidRPr="00737730">
              <w:rPr>
                <w:szCs w:val="20"/>
              </w:rPr>
              <w:t xml:space="preserve">aligned precisely with the </w:t>
            </w:r>
            <w:proofErr w:type="spellStart"/>
            <w:r w:rsidRPr="00737730">
              <w:rPr>
                <w:szCs w:val="20"/>
              </w:rPr>
              <w:t>RWInc</w:t>
            </w:r>
            <w:proofErr w:type="spellEnd"/>
            <w:r w:rsidRPr="00737730">
              <w:rPr>
                <w:szCs w:val="20"/>
              </w:rPr>
              <w:t xml:space="preserve"> </w:t>
            </w:r>
            <w:proofErr w:type="spellStart"/>
            <w:r w:rsidRPr="00737730">
              <w:rPr>
                <w:szCs w:val="20"/>
              </w:rPr>
              <w:t>programme</w:t>
            </w:r>
            <w:proofErr w:type="spellEnd"/>
            <w:r w:rsidRPr="00737730">
              <w:rPr>
                <w:szCs w:val="20"/>
              </w:rPr>
              <w:t>, and are chosen for children according to their developing phonic knowledge</w:t>
            </w:r>
            <w:r w:rsidR="00813F2A">
              <w:rPr>
                <w:szCs w:val="20"/>
              </w:rPr>
              <w:t>,</w:t>
            </w:r>
            <w:r w:rsidRPr="00737730">
              <w:rPr>
                <w:szCs w:val="20"/>
              </w:rPr>
              <w:t xml:space="preserve"> alongside their reading confidence and ability. We want to develop capable, confident readers, and so we spend a lot of time ensuring that parents understand our aims and how they can help their child by delivering parent workshops. In addition, we invest in providing all children with a set of </w:t>
            </w:r>
            <w:proofErr w:type="spellStart"/>
            <w:r w:rsidRPr="00737730">
              <w:rPr>
                <w:szCs w:val="20"/>
              </w:rPr>
              <w:t>RWInc</w:t>
            </w:r>
            <w:proofErr w:type="spellEnd"/>
            <w:r w:rsidRPr="00737730">
              <w:rPr>
                <w:szCs w:val="20"/>
              </w:rPr>
              <w:t xml:space="preserve"> sound cards with which to </w:t>
            </w:r>
            <w:proofErr w:type="spellStart"/>
            <w:r w:rsidRPr="00737730">
              <w:rPr>
                <w:szCs w:val="20"/>
              </w:rPr>
              <w:t>practise</w:t>
            </w:r>
            <w:proofErr w:type="spellEnd"/>
            <w:r w:rsidRPr="00737730">
              <w:rPr>
                <w:szCs w:val="20"/>
              </w:rPr>
              <w:t xml:space="preserve"> at home to support rapid recognition of GPC and early word blending. </w:t>
            </w:r>
          </w:p>
          <w:p w14:paraId="59EFFE80" w14:textId="77777777" w:rsidR="00813F2A" w:rsidRPr="00737730" w:rsidRDefault="00813F2A" w:rsidP="00737730">
            <w:pPr>
              <w:ind w:left="-5" w:right="15"/>
              <w:rPr>
                <w:szCs w:val="20"/>
              </w:rPr>
            </w:pPr>
          </w:p>
          <w:p w14:paraId="6E6EB0D7" w14:textId="7D47DC67" w:rsidR="00737730" w:rsidRDefault="00737730" w:rsidP="00737730">
            <w:pPr>
              <w:ind w:left="-5" w:right="15"/>
              <w:rPr>
                <w:szCs w:val="20"/>
              </w:rPr>
            </w:pPr>
            <w:r w:rsidRPr="00737730">
              <w:rPr>
                <w:szCs w:val="20"/>
              </w:rPr>
              <w:t xml:space="preserve">Teaching throughout the foundation stage is found by leaders to be highly effective. Staff present information clearly to children in a way that engages them and allows them to be actively involved in learning discussions. Staff use questioning well to clarify and extend children’s understanding, addressing any misconceptions before moving on. Staff respond and adapt their teaching where and when necessary to ensure all learning opportunities are </w:t>
            </w:r>
            <w:proofErr w:type="spellStart"/>
            <w:r w:rsidRPr="00737730">
              <w:rPr>
                <w:szCs w:val="20"/>
              </w:rPr>
              <w:t>maximised</w:t>
            </w:r>
            <w:proofErr w:type="spellEnd"/>
            <w:r w:rsidRPr="00737730">
              <w:rPr>
                <w:szCs w:val="20"/>
              </w:rPr>
              <w:t xml:space="preserve">. </w:t>
            </w:r>
          </w:p>
          <w:p w14:paraId="48DF485D" w14:textId="77777777" w:rsidR="00813F2A" w:rsidRPr="00737730" w:rsidRDefault="00813F2A" w:rsidP="00737730">
            <w:pPr>
              <w:ind w:left="-5" w:right="15"/>
              <w:rPr>
                <w:szCs w:val="20"/>
              </w:rPr>
            </w:pPr>
          </w:p>
          <w:p w14:paraId="278322B1" w14:textId="38E7F5D2" w:rsidR="00737730" w:rsidRDefault="00737730" w:rsidP="00737730">
            <w:pPr>
              <w:ind w:left="-5" w:right="15"/>
              <w:rPr>
                <w:szCs w:val="20"/>
              </w:rPr>
            </w:pPr>
            <w:r w:rsidRPr="00737730">
              <w:rPr>
                <w:szCs w:val="20"/>
              </w:rPr>
              <w:t xml:space="preserve">In the Early Years, we use stories as part of our everyday teaching: to introduce new mathematical concepts, PSHE teaching, supporting topic themes and promoting lines of enquiry. We also have a minimum of 15 minutes dedicated story-time every day. Staff tell stories with enthusiasm and expression, in a way that engages and excites children. In F1 stories are often accompanied by props to aid engagement, a strategy which is reduced as children progress through the foundation stage, to enable children to develop skills in listening to stories without the need for visual stimulation. At Ivanhoe we have a sharp focus on the need to develop children’s vocabulary. Stories are one way in which we work upon building vocabulary with our youngest children - that and through the </w:t>
            </w:r>
            <w:proofErr w:type="spellStart"/>
            <w:r w:rsidRPr="00737730">
              <w:rPr>
                <w:szCs w:val="20"/>
              </w:rPr>
              <w:t>RWInc</w:t>
            </w:r>
            <w:proofErr w:type="spellEnd"/>
            <w:r w:rsidRPr="00737730">
              <w:rPr>
                <w:szCs w:val="20"/>
              </w:rPr>
              <w:t xml:space="preserve"> </w:t>
            </w:r>
            <w:proofErr w:type="spellStart"/>
            <w:r w:rsidRPr="00737730">
              <w:rPr>
                <w:szCs w:val="20"/>
              </w:rPr>
              <w:t>programme</w:t>
            </w:r>
            <w:proofErr w:type="spellEnd"/>
            <w:r w:rsidRPr="00737730">
              <w:rPr>
                <w:szCs w:val="20"/>
              </w:rPr>
              <w:t xml:space="preserve">. </w:t>
            </w:r>
          </w:p>
          <w:p w14:paraId="35CE518E" w14:textId="77777777" w:rsidR="00813F2A" w:rsidRPr="00737730" w:rsidRDefault="00813F2A" w:rsidP="00737730">
            <w:pPr>
              <w:ind w:left="-5" w:right="15"/>
              <w:rPr>
                <w:szCs w:val="20"/>
              </w:rPr>
            </w:pPr>
          </w:p>
          <w:p w14:paraId="6CD69A11" w14:textId="471B8D60" w:rsidR="00737730" w:rsidRDefault="00737730" w:rsidP="00737730">
            <w:pPr>
              <w:ind w:left="-5" w:right="15"/>
              <w:rPr>
                <w:szCs w:val="20"/>
              </w:rPr>
            </w:pPr>
            <w:r w:rsidRPr="00737730">
              <w:rPr>
                <w:szCs w:val="20"/>
              </w:rPr>
              <w:t xml:space="preserve">Mathematics is taught throughout the Foundation Stage using the White Rose </w:t>
            </w:r>
            <w:proofErr w:type="spellStart"/>
            <w:r w:rsidRPr="00737730">
              <w:rPr>
                <w:szCs w:val="20"/>
              </w:rPr>
              <w:t>Maths</w:t>
            </w:r>
            <w:proofErr w:type="spellEnd"/>
            <w:r w:rsidRPr="00737730">
              <w:rPr>
                <w:szCs w:val="20"/>
              </w:rPr>
              <w:t xml:space="preserve"> scheme as a starting point. Our </w:t>
            </w:r>
            <w:proofErr w:type="spellStart"/>
            <w:r w:rsidRPr="00737730">
              <w:rPr>
                <w:szCs w:val="20"/>
              </w:rPr>
              <w:t>maths</w:t>
            </w:r>
            <w:proofErr w:type="spellEnd"/>
            <w:r w:rsidRPr="00737730">
              <w:rPr>
                <w:szCs w:val="20"/>
              </w:rPr>
              <w:t xml:space="preserve"> curriculum is designed to ensure that children spend sufficient time exploring, using, and understanding numbers, so that they have a strong basis for more complex learning later on.</w:t>
            </w:r>
          </w:p>
          <w:p w14:paraId="070B7F15" w14:textId="77777777" w:rsidR="00813F2A" w:rsidRPr="00737730" w:rsidRDefault="00813F2A" w:rsidP="00737730">
            <w:pPr>
              <w:ind w:left="-5" w:right="15"/>
              <w:rPr>
                <w:szCs w:val="20"/>
              </w:rPr>
            </w:pPr>
          </w:p>
          <w:p w14:paraId="40CB0A80" w14:textId="77777777" w:rsidR="00813F2A" w:rsidRDefault="00737730" w:rsidP="00737730">
            <w:pPr>
              <w:ind w:left="-5" w:right="15"/>
              <w:rPr>
                <w:szCs w:val="20"/>
              </w:rPr>
            </w:pPr>
            <w:r w:rsidRPr="00737730">
              <w:rPr>
                <w:szCs w:val="20"/>
              </w:rPr>
              <w:t xml:space="preserve">Children are assessed throughout the Foundation Stage using both short incidental and longer planned observations. Longer observations are used to focus </w:t>
            </w:r>
            <w:r w:rsidR="00813F2A">
              <w:rPr>
                <w:szCs w:val="20"/>
              </w:rPr>
              <w:t>up</w:t>
            </w:r>
            <w:r w:rsidRPr="00737730">
              <w:rPr>
                <w:szCs w:val="20"/>
              </w:rPr>
              <w:t>on the Characteristics of Effective Learning</w:t>
            </w:r>
            <w:r w:rsidR="00813F2A">
              <w:rPr>
                <w:szCs w:val="20"/>
              </w:rPr>
              <w:t>,</w:t>
            </w:r>
            <w:r w:rsidRPr="00737730">
              <w:rPr>
                <w:szCs w:val="20"/>
              </w:rPr>
              <w:t xml:space="preserve"> and help staff develop a clear understanding of how the children in their care learn, and how they can best support them in developing the Characteristics further. We use the knowledge gained through adult-led activities and quality interactions during co-play to deepen our understanding of children’s attainment and next steps, and use these to </w:t>
            </w:r>
            <w:r w:rsidRPr="00737730">
              <w:rPr>
                <w:szCs w:val="20"/>
              </w:rPr>
              <w:lastRenderedPageBreak/>
              <w:t xml:space="preserve">inform future planning. Leaders understand the limitations of assessment and therefore work to develop systems that avoid unnecessary burdens for staff and children. </w:t>
            </w:r>
          </w:p>
          <w:p w14:paraId="70D3D321" w14:textId="77777777" w:rsidR="00813F2A" w:rsidRDefault="00813F2A" w:rsidP="00737730">
            <w:pPr>
              <w:ind w:left="-5" w:right="15"/>
              <w:rPr>
                <w:szCs w:val="20"/>
              </w:rPr>
            </w:pPr>
          </w:p>
          <w:p w14:paraId="7FE18019" w14:textId="09579EAA" w:rsidR="00737730" w:rsidRDefault="00737730" w:rsidP="00737730">
            <w:pPr>
              <w:ind w:left="-5" w:right="15"/>
              <w:rPr>
                <w:szCs w:val="20"/>
              </w:rPr>
            </w:pPr>
            <w:r w:rsidRPr="00737730">
              <w:rPr>
                <w:szCs w:val="20"/>
              </w:rPr>
              <w:t xml:space="preserve">Staff </w:t>
            </w:r>
            <w:proofErr w:type="spellStart"/>
            <w:r w:rsidRPr="00737730">
              <w:rPr>
                <w:szCs w:val="20"/>
              </w:rPr>
              <w:t>organise</w:t>
            </w:r>
            <w:proofErr w:type="spellEnd"/>
            <w:r w:rsidRPr="00737730">
              <w:rPr>
                <w:szCs w:val="20"/>
              </w:rPr>
              <w:t xml:space="preserve"> targeted interventions for children who need it in a timely manner, enlisting the support of ‘specialists’ where necessary. At Ivanhoe we try and involve all stakeholders in children’s assessment, and work to engage parents in the process through the sharing of achievements and experiences through Class Dojo portfolios.</w:t>
            </w:r>
          </w:p>
          <w:p w14:paraId="016E9509" w14:textId="77777777" w:rsidR="00813F2A" w:rsidRPr="00737730" w:rsidRDefault="00813F2A" w:rsidP="00737730">
            <w:pPr>
              <w:ind w:left="-5" w:right="15"/>
              <w:rPr>
                <w:szCs w:val="20"/>
              </w:rPr>
            </w:pPr>
          </w:p>
          <w:p w14:paraId="08FC3E17" w14:textId="535DB320" w:rsidR="00737730" w:rsidRDefault="00737730" w:rsidP="00737730">
            <w:pPr>
              <w:ind w:left="-5" w:right="15"/>
              <w:rPr>
                <w:szCs w:val="20"/>
              </w:rPr>
            </w:pPr>
            <w:r w:rsidRPr="00737730">
              <w:rPr>
                <w:szCs w:val="20"/>
              </w:rPr>
              <w:t xml:space="preserve">Staff in the Foundation Stage work tirelessly to create an environment that supports the school’s intent of an ambitious curriculum (that included F1 staff moving seven tons of pebbles to create an interactive area at the bottom of the outdoor area in 2023!) Resources are carefully chosen to promote learning in the prime areas and in developing the Characteristics of Effective Learning. Open ended provision encourages our children to explore, co-operate, think creatively and problem solve. </w:t>
            </w:r>
          </w:p>
          <w:p w14:paraId="0EEB9ED5" w14:textId="77777777" w:rsidR="00DC0068" w:rsidRPr="00737730" w:rsidRDefault="00DC0068" w:rsidP="00DC0068">
            <w:pPr>
              <w:ind w:right="15"/>
              <w:rPr>
                <w:szCs w:val="20"/>
              </w:rPr>
            </w:pPr>
          </w:p>
          <w:p w14:paraId="4FE6A756" w14:textId="77777777" w:rsidR="00737730" w:rsidRPr="00737730" w:rsidRDefault="00737730" w:rsidP="00737730">
            <w:pPr>
              <w:ind w:left="-5" w:right="15"/>
              <w:rPr>
                <w:szCs w:val="20"/>
              </w:rPr>
            </w:pPr>
            <w:proofErr w:type="spellStart"/>
            <w:r w:rsidRPr="00737730">
              <w:rPr>
                <w:szCs w:val="20"/>
              </w:rPr>
              <w:t>Behaviour</w:t>
            </w:r>
            <w:proofErr w:type="spellEnd"/>
            <w:r w:rsidRPr="00737730">
              <w:rPr>
                <w:szCs w:val="20"/>
              </w:rPr>
              <w:t xml:space="preserve"> in the Early Years is excellent. Children are supported well to develop high levels of self-control, co-operation and respect for themselves and others. The curriculum is designed to afford children a wide range of experiences that promote understanding of people, families, communities, religions and traditions beyond their own. Through experience days, children learn about religious festivals such as Diwali and Lunar New Year, alongside Easter and Christmas, and are encouraged to explore the similarities and differences between them. </w:t>
            </w:r>
          </w:p>
          <w:p w14:paraId="5EAE63CF" w14:textId="00390515" w:rsidR="00737730" w:rsidRDefault="00737730" w:rsidP="00737730">
            <w:pPr>
              <w:ind w:left="-5" w:right="15"/>
              <w:rPr>
                <w:szCs w:val="20"/>
              </w:rPr>
            </w:pPr>
            <w:r w:rsidRPr="00737730">
              <w:rPr>
                <w:szCs w:val="20"/>
              </w:rPr>
              <w:t xml:space="preserve">Through PSED teaching and circle time activities, children in the Early Years are tasked to consider the importance of keeping ourselves healthy – physically, emotionally and spiritually. Outdoor equipment – both static and open-ended - has been carefully selected to enable children to develop the necessary skills to create and manage their own risks (within reason) under the supportive and watchful eye (and if necessary, intervention) of an adult. Equipment that also helps develop the vestibular system, supports physical development in both gross and fine motor ways. </w:t>
            </w:r>
          </w:p>
          <w:p w14:paraId="2684B6D8" w14:textId="77777777" w:rsidR="00DC0068" w:rsidRPr="00737730" w:rsidRDefault="00DC0068" w:rsidP="00737730">
            <w:pPr>
              <w:ind w:left="-5" w:right="15"/>
              <w:rPr>
                <w:szCs w:val="20"/>
              </w:rPr>
            </w:pPr>
          </w:p>
          <w:p w14:paraId="6337E6AC" w14:textId="1382D19C" w:rsidR="00737730" w:rsidRPr="00737730" w:rsidRDefault="00737730" w:rsidP="00737730">
            <w:pPr>
              <w:ind w:left="-5" w:right="15"/>
              <w:rPr>
                <w:szCs w:val="20"/>
              </w:rPr>
            </w:pPr>
            <w:r w:rsidRPr="00737730">
              <w:rPr>
                <w:szCs w:val="20"/>
              </w:rPr>
              <w:t xml:space="preserve">Engaging parents in Children’s learning and development is something that we are passionate about at Ivanhoe. In the Foundation Stage, we hold parent workshops in both F1 and F2. F1 workshops focus on the importance of play in developing early mathematical and literacy concepts, as well as developing those physical skills needed for successful learning later on. Workshops in F2 focus more carefully on how parents can support children’s learning in reading, phonics and </w:t>
            </w:r>
            <w:proofErr w:type="spellStart"/>
            <w:r w:rsidRPr="00737730">
              <w:rPr>
                <w:szCs w:val="20"/>
              </w:rPr>
              <w:t>maths</w:t>
            </w:r>
            <w:proofErr w:type="spellEnd"/>
            <w:r w:rsidRPr="00737730">
              <w:rPr>
                <w:szCs w:val="20"/>
              </w:rPr>
              <w:t xml:space="preserve">, including observing teaching sessions, watching video clips of teachers modelling reading with children, and receiving resource packs to take home. Reports are issued to parents three times per year about how well children are progressing, and parents are invited to attend face to face discussions at these times. Homework is sent out in F2 with detailed information about what children have been learning that week and how parents can support this. </w:t>
            </w:r>
          </w:p>
          <w:p w14:paraId="284293CE" w14:textId="77777777" w:rsidR="00DC0068" w:rsidRDefault="00DC0068" w:rsidP="00737730">
            <w:pPr>
              <w:ind w:left="-5" w:right="15"/>
              <w:rPr>
                <w:szCs w:val="20"/>
                <w:u w:val="single"/>
              </w:rPr>
            </w:pPr>
          </w:p>
          <w:p w14:paraId="72993297" w14:textId="1CB0087E" w:rsidR="00737730" w:rsidRPr="00DC0068" w:rsidRDefault="00737730" w:rsidP="00737730">
            <w:pPr>
              <w:ind w:left="-5" w:right="15"/>
              <w:rPr>
                <w:b/>
                <w:bCs/>
                <w:szCs w:val="20"/>
                <w:u w:val="single"/>
              </w:rPr>
            </w:pPr>
            <w:r w:rsidRPr="00DC0068">
              <w:rPr>
                <w:b/>
                <w:bCs/>
                <w:szCs w:val="20"/>
                <w:u w:val="single"/>
              </w:rPr>
              <w:t xml:space="preserve">Impact </w:t>
            </w:r>
          </w:p>
          <w:p w14:paraId="7A36D073" w14:textId="1D2D0AFF" w:rsidR="00737730" w:rsidRDefault="00737730" w:rsidP="00737730">
            <w:pPr>
              <w:ind w:left="-5" w:right="15"/>
              <w:rPr>
                <w:szCs w:val="20"/>
              </w:rPr>
            </w:pPr>
            <w:r w:rsidRPr="00737730">
              <w:rPr>
                <w:szCs w:val="20"/>
              </w:rPr>
              <w:t xml:space="preserve">Children make good progress through the foundation stage, considering low starting points on entry to F1 (and F2 for those joining our reception class that did not attend our Nursery). </w:t>
            </w:r>
          </w:p>
          <w:p w14:paraId="640BA536" w14:textId="77777777" w:rsidR="00DC0068" w:rsidRPr="00737730" w:rsidRDefault="00DC0068" w:rsidP="00737730">
            <w:pPr>
              <w:ind w:left="-5" w:right="15"/>
              <w:rPr>
                <w:szCs w:val="20"/>
              </w:rPr>
            </w:pPr>
          </w:p>
          <w:p w14:paraId="23E7C6E3" w14:textId="7667AAEE" w:rsidR="00737730" w:rsidRPr="00737730" w:rsidRDefault="00737730" w:rsidP="00737730">
            <w:pPr>
              <w:ind w:left="-5" w:right="15"/>
              <w:rPr>
                <w:szCs w:val="20"/>
              </w:rPr>
            </w:pPr>
            <w:r w:rsidRPr="00737730">
              <w:rPr>
                <w:szCs w:val="20"/>
              </w:rPr>
              <w:t>Attainment on entry is found to be below the level expected in most areas, with attainment in the Prime Areas of Self-regulation</w:t>
            </w:r>
            <w:r w:rsidR="000E7389">
              <w:rPr>
                <w:szCs w:val="20"/>
              </w:rPr>
              <w:t xml:space="preserve">, managing self and building relationships </w:t>
            </w:r>
            <w:r w:rsidRPr="00737730">
              <w:rPr>
                <w:szCs w:val="20"/>
              </w:rPr>
              <w:t xml:space="preserve">with fewer than </w:t>
            </w:r>
            <w:r w:rsidR="000E7389">
              <w:rPr>
                <w:szCs w:val="20"/>
              </w:rPr>
              <w:t>20</w:t>
            </w:r>
            <w:r w:rsidRPr="00737730">
              <w:rPr>
                <w:szCs w:val="20"/>
              </w:rPr>
              <w:t>% of pupils working at the expected level</w:t>
            </w:r>
            <w:r w:rsidR="000E7389">
              <w:rPr>
                <w:szCs w:val="20"/>
              </w:rPr>
              <w:t xml:space="preserve"> (</w:t>
            </w:r>
            <w:r w:rsidR="00D976DA">
              <w:rPr>
                <w:szCs w:val="20"/>
              </w:rPr>
              <w:t xml:space="preserve">Sept </w:t>
            </w:r>
            <w:r w:rsidR="000E7389">
              <w:rPr>
                <w:szCs w:val="20"/>
              </w:rPr>
              <w:t>2024)</w:t>
            </w:r>
            <w:r w:rsidRPr="00737730">
              <w:rPr>
                <w:szCs w:val="20"/>
              </w:rPr>
              <w:t xml:space="preserve">. A </w:t>
            </w:r>
            <w:r w:rsidR="000E7389">
              <w:rPr>
                <w:szCs w:val="20"/>
              </w:rPr>
              <w:t>over half of</w:t>
            </w:r>
            <w:r w:rsidRPr="00737730">
              <w:rPr>
                <w:szCs w:val="20"/>
              </w:rPr>
              <w:t xml:space="preserve"> children com</w:t>
            </w:r>
            <w:r w:rsidR="000E7389">
              <w:rPr>
                <w:szCs w:val="20"/>
              </w:rPr>
              <w:t>e</w:t>
            </w:r>
            <w:r w:rsidRPr="00737730">
              <w:rPr>
                <w:szCs w:val="20"/>
              </w:rPr>
              <w:t xml:space="preserve"> to us with poor levels of development in Speaking and Understanding (</w:t>
            </w:r>
            <w:r w:rsidR="000E7389">
              <w:rPr>
                <w:szCs w:val="20"/>
              </w:rPr>
              <w:t>35</w:t>
            </w:r>
            <w:r w:rsidRPr="00737730">
              <w:rPr>
                <w:szCs w:val="20"/>
              </w:rPr>
              <w:t xml:space="preserve">% and </w:t>
            </w:r>
            <w:r w:rsidR="000E7389">
              <w:rPr>
                <w:szCs w:val="20"/>
              </w:rPr>
              <w:t>50</w:t>
            </w:r>
            <w:r w:rsidRPr="00737730">
              <w:rPr>
                <w:szCs w:val="20"/>
              </w:rPr>
              <w:t>%</w:t>
            </w:r>
            <w:r w:rsidR="000E7389">
              <w:rPr>
                <w:szCs w:val="20"/>
              </w:rPr>
              <w:t xml:space="preserve"> in </w:t>
            </w:r>
            <w:r w:rsidR="00D976DA">
              <w:rPr>
                <w:szCs w:val="20"/>
              </w:rPr>
              <w:t xml:space="preserve">Sept </w:t>
            </w:r>
            <w:r w:rsidR="000E7389">
              <w:rPr>
                <w:szCs w:val="20"/>
              </w:rPr>
              <w:t>2024 at age related expectations</w:t>
            </w:r>
            <w:r w:rsidRPr="00737730">
              <w:rPr>
                <w:szCs w:val="20"/>
              </w:rPr>
              <w:t>), which impact upon all other areas of development.</w:t>
            </w:r>
          </w:p>
          <w:p w14:paraId="78A19417" w14:textId="77777777" w:rsidR="00DC0068" w:rsidRDefault="00DC0068" w:rsidP="00737730">
            <w:pPr>
              <w:ind w:left="-5" w:right="15"/>
              <w:rPr>
                <w:szCs w:val="20"/>
              </w:rPr>
            </w:pPr>
          </w:p>
          <w:p w14:paraId="0DC5B6BA" w14:textId="1D0CAFC3" w:rsidR="00737730" w:rsidRDefault="00737730" w:rsidP="00737730">
            <w:pPr>
              <w:ind w:left="-5" w:right="15"/>
              <w:rPr>
                <w:szCs w:val="20"/>
              </w:rPr>
            </w:pPr>
            <w:r w:rsidRPr="00737730">
              <w:rPr>
                <w:szCs w:val="20"/>
              </w:rPr>
              <w:lastRenderedPageBreak/>
              <w:t xml:space="preserve">A large portion of children enter Ivanhoe with limited experience of the world around them, and with attainment levels below that expected in The Natural World </w:t>
            </w:r>
            <w:r w:rsidRPr="00375F28">
              <w:rPr>
                <w:szCs w:val="20"/>
              </w:rPr>
              <w:t xml:space="preserve">(between </w:t>
            </w:r>
            <w:r w:rsidR="00375F28" w:rsidRPr="00375F28">
              <w:rPr>
                <w:szCs w:val="20"/>
              </w:rPr>
              <w:t>26</w:t>
            </w:r>
            <w:r w:rsidRPr="00375F28">
              <w:rPr>
                <w:szCs w:val="20"/>
              </w:rPr>
              <w:t>% at</w:t>
            </w:r>
            <w:r w:rsidRPr="00737730">
              <w:rPr>
                <w:szCs w:val="20"/>
              </w:rPr>
              <w:t xml:space="preserve"> the expected level). Through a broad, rich curriculum that opens up opportunities to explore the world around them and learn about different places, people and cultures around the world, children begin to build cultural capital (</w:t>
            </w:r>
            <w:r w:rsidR="00D976DA">
              <w:rPr>
                <w:szCs w:val="20"/>
              </w:rPr>
              <w:t>90-92</w:t>
            </w:r>
            <w:r w:rsidRPr="00737730">
              <w:rPr>
                <w:szCs w:val="20"/>
              </w:rPr>
              <w:t>% ELG 202</w:t>
            </w:r>
            <w:r w:rsidR="00D976DA">
              <w:rPr>
                <w:szCs w:val="20"/>
              </w:rPr>
              <w:t>4</w:t>
            </w:r>
            <w:r w:rsidRPr="00737730">
              <w:rPr>
                <w:szCs w:val="20"/>
              </w:rPr>
              <w:t xml:space="preserve">) </w:t>
            </w:r>
          </w:p>
          <w:p w14:paraId="4D7985A9" w14:textId="77777777" w:rsidR="00DC0068" w:rsidRPr="00737730" w:rsidRDefault="00DC0068" w:rsidP="00737730">
            <w:pPr>
              <w:ind w:left="-5" w:right="15"/>
              <w:rPr>
                <w:szCs w:val="20"/>
              </w:rPr>
            </w:pPr>
          </w:p>
          <w:p w14:paraId="74FFC340" w14:textId="6E336556" w:rsidR="00737730" w:rsidRPr="00D976DA" w:rsidRDefault="00737730" w:rsidP="00737730">
            <w:pPr>
              <w:ind w:left="-5" w:right="15"/>
              <w:rPr>
                <w:b/>
                <w:bCs/>
                <w:szCs w:val="20"/>
              </w:rPr>
            </w:pPr>
            <w:r w:rsidRPr="00737730">
              <w:rPr>
                <w:szCs w:val="20"/>
              </w:rPr>
              <w:t xml:space="preserve">By the end of the foundation stage, children have historically attained in line with National expectations at GLD. Since the COVID pandemic, we </w:t>
            </w:r>
            <w:r w:rsidR="00D976DA">
              <w:rPr>
                <w:szCs w:val="20"/>
              </w:rPr>
              <w:t>saw</w:t>
            </w:r>
            <w:r w:rsidRPr="00737730">
              <w:rPr>
                <w:szCs w:val="20"/>
              </w:rPr>
              <w:t xml:space="preserve"> lower profile scores at the end of FS</w:t>
            </w:r>
            <w:r w:rsidR="00D976DA">
              <w:rPr>
                <w:szCs w:val="20"/>
              </w:rPr>
              <w:t xml:space="preserve"> for a couple of years, particularly in 2023 (48% GLD) where the cohort had high levels of children experiencing SEMH difficulties which impacted upon their outcomes</w:t>
            </w:r>
            <w:r w:rsidRPr="00737730">
              <w:rPr>
                <w:szCs w:val="20"/>
              </w:rPr>
              <w:t xml:space="preserve">. The negative impact of COVID on young children’s communication, language and social skills has been widely documented. </w:t>
            </w:r>
            <w:r w:rsidR="00D976DA" w:rsidRPr="00D976DA">
              <w:rPr>
                <w:b/>
                <w:bCs/>
                <w:szCs w:val="20"/>
              </w:rPr>
              <w:t>77</w:t>
            </w:r>
            <w:r w:rsidRPr="00D976DA">
              <w:rPr>
                <w:b/>
                <w:bCs/>
                <w:szCs w:val="20"/>
              </w:rPr>
              <w:t>% of pupils achieved GLD in 202</w:t>
            </w:r>
            <w:r w:rsidR="00D976DA" w:rsidRPr="00D976DA">
              <w:rPr>
                <w:b/>
                <w:bCs/>
                <w:szCs w:val="20"/>
              </w:rPr>
              <w:t>4</w:t>
            </w:r>
            <w:r w:rsidRPr="00D976DA">
              <w:rPr>
                <w:b/>
                <w:bCs/>
                <w:szCs w:val="20"/>
              </w:rPr>
              <w:t xml:space="preserve">, and </w:t>
            </w:r>
            <w:r w:rsidR="00D976DA" w:rsidRPr="00D976DA">
              <w:rPr>
                <w:b/>
                <w:bCs/>
                <w:szCs w:val="20"/>
              </w:rPr>
              <w:t>71</w:t>
            </w:r>
            <w:r w:rsidRPr="00D976DA">
              <w:rPr>
                <w:b/>
                <w:bCs/>
                <w:szCs w:val="20"/>
              </w:rPr>
              <w:t xml:space="preserve">% met the ELGs in all </w:t>
            </w:r>
            <w:r w:rsidR="00D976DA" w:rsidRPr="00D976DA">
              <w:rPr>
                <w:b/>
                <w:bCs/>
                <w:szCs w:val="20"/>
              </w:rPr>
              <w:t>Early Learning Goals</w:t>
            </w:r>
            <w:r w:rsidRPr="00D976DA">
              <w:rPr>
                <w:b/>
                <w:bCs/>
                <w:szCs w:val="20"/>
              </w:rPr>
              <w:t xml:space="preserve">. </w:t>
            </w:r>
            <w:r w:rsidR="00D976DA">
              <w:rPr>
                <w:b/>
                <w:bCs/>
                <w:szCs w:val="20"/>
              </w:rPr>
              <w:t>The pupils achieving GLD who are in SEN or disadvantaged categories, also exceeded local and national averages – PP 71%</w:t>
            </w:r>
            <w:r w:rsidR="00300C9C">
              <w:rPr>
                <w:b/>
                <w:bCs/>
                <w:szCs w:val="20"/>
              </w:rPr>
              <w:t xml:space="preserve"> (52% national) SEN 43% (25% national).</w:t>
            </w:r>
          </w:p>
          <w:p w14:paraId="68AFBBCE" w14:textId="77777777" w:rsidR="00DC0068" w:rsidRPr="00737730" w:rsidRDefault="00DC0068" w:rsidP="00737730">
            <w:pPr>
              <w:ind w:left="-5" w:right="15"/>
              <w:rPr>
                <w:szCs w:val="20"/>
              </w:rPr>
            </w:pPr>
          </w:p>
          <w:p w14:paraId="12F26B9C" w14:textId="38C4B157" w:rsidR="00737730" w:rsidRPr="00737730" w:rsidRDefault="00737730" w:rsidP="00737730">
            <w:pPr>
              <w:ind w:left="-5" w:right="15"/>
              <w:rPr>
                <w:rFonts w:asciiTheme="minorHAnsi" w:hAnsiTheme="minorHAnsi" w:cstheme="minorHAnsi"/>
                <w:szCs w:val="20"/>
              </w:rPr>
            </w:pPr>
            <w:r w:rsidRPr="00737730">
              <w:rPr>
                <w:szCs w:val="20"/>
              </w:rPr>
              <w:t>As a result of high-quality teaching and experiences, children develop the skills and attitudes needed to begin Year 1, and for those children who did not meet ELGs, Year 1 teachers are well prepared as to how they can best support them to achieve them quickly in the Autumn term.</w:t>
            </w:r>
          </w:p>
          <w:p w14:paraId="06B54ADB" w14:textId="77777777" w:rsidR="00FA69C1" w:rsidRPr="00737730" w:rsidRDefault="00FA69C1" w:rsidP="00737730">
            <w:pPr>
              <w:pStyle w:val="7Tablecopybulleted"/>
              <w:numPr>
                <w:ilvl w:val="0"/>
                <w:numId w:val="0"/>
              </w:numPr>
              <w:rPr>
                <w:szCs w:val="20"/>
                <w:lang w:val="en-GB"/>
              </w:rPr>
            </w:pPr>
          </w:p>
        </w:tc>
      </w:tr>
      <w:tr w:rsidR="00FA69C1" w:rsidRPr="00A06B1C" w14:paraId="1964BB48" w14:textId="77777777" w:rsidTr="006D0D37">
        <w:trPr>
          <w:cantSplit/>
        </w:trPr>
        <w:tc>
          <w:tcPr>
            <w:tcW w:w="2098" w:type="dxa"/>
            <w:shd w:val="clear" w:color="auto" w:fill="auto"/>
            <w:tcMar>
              <w:top w:w="113" w:type="dxa"/>
              <w:bottom w:w="113" w:type="dxa"/>
            </w:tcMar>
          </w:tcPr>
          <w:p w14:paraId="5C57DBAB" w14:textId="77777777" w:rsidR="00FA69C1" w:rsidRPr="00A06B1C" w:rsidRDefault="00FA69C1">
            <w:pPr>
              <w:pStyle w:val="7Tablebodycopy"/>
              <w:rPr>
                <w:lang w:val="en-GB"/>
              </w:rPr>
            </w:pPr>
            <w:r w:rsidRPr="00A06B1C">
              <w:rPr>
                <w:lang w:val="en-GB"/>
              </w:rPr>
              <w:lastRenderedPageBreak/>
              <w:t>Areas for development</w:t>
            </w:r>
          </w:p>
          <w:p w14:paraId="319317F2" w14:textId="77777777" w:rsidR="00FA69C1" w:rsidRPr="00A06B1C" w:rsidRDefault="00FA69C1">
            <w:pPr>
              <w:pStyle w:val="7Tablebodycopy"/>
              <w:rPr>
                <w:lang w:val="en-GB"/>
              </w:rPr>
            </w:pPr>
          </w:p>
        </w:tc>
        <w:tc>
          <w:tcPr>
            <w:tcW w:w="12644" w:type="dxa"/>
            <w:shd w:val="clear" w:color="auto" w:fill="auto"/>
            <w:tcMar>
              <w:top w:w="113" w:type="dxa"/>
              <w:bottom w:w="113" w:type="dxa"/>
            </w:tcMar>
          </w:tcPr>
          <w:p w14:paraId="730A7D2C" w14:textId="13F04E27" w:rsidR="00FA69C1" w:rsidRPr="001A2C41" w:rsidRDefault="00F00EBB" w:rsidP="00F00EBB">
            <w:pPr>
              <w:pStyle w:val="7Tablebodycopy"/>
              <w:numPr>
                <w:ilvl w:val="0"/>
                <w:numId w:val="48"/>
              </w:numPr>
              <w:rPr>
                <w:b/>
                <w:bCs/>
                <w:lang w:val="en-GB"/>
              </w:rPr>
            </w:pPr>
            <w:r w:rsidRPr="001A2C41">
              <w:rPr>
                <w:b/>
                <w:bCs/>
                <w:lang w:val="en-GB"/>
              </w:rPr>
              <w:t>Staff and leaders check that pupils remember well long-term what they have been taught</w:t>
            </w:r>
          </w:p>
          <w:p w14:paraId="7470EE27" w14:textId="3205A657" w:rsidR="00FA69C1" w:rsidRPr="001A2C41" w:rsidRDefault="001A2C41" w:rsidP="001A2C41">
            <w:pPr>
              <w:pStyle w:val="7Tablebodycopy"/>
              <w:numPr>
                <w:ilvl w:val="0"/>
                <w:numId w:val="48"/>
              </w:numPr>
              <w:rPr>
                <w:b/>
                <w:bCs/>
                <w:lang w:val="en-GB"/>
              </w:rPr>
            </w:pPr>
            <w:r w:rsidRPr="001A2C41">
              <w:rPr>
                <w:b/>
                <w:bCs/>
                <w:lang w:val="en-GB"/>
              </w:rPr>
              <w:t>67% of boys achieved GLD in 2024, compared to 88% of girls (67% compared with 92% in writing</w:t>
            </w:r>
            <w:r>
              <w:rPr>
                <w:b/>
                <w:bCs/>
                <w:lang w:val="en-GB"/>
              </w:rPr>
              <w:t>, 71% compared with 92% in number</w:t>
            </w:r>
            <w:r w:rsidRPr="001A2C41">
              <w:rPr>
                <w:b/>
                <w:bCs/>
                <w:lang w:val="en-GB"/>
              </w:rPr>
              <w:t>)</w:t>
            </w:r>
          </w:p>
          <w:p w14:paraId="2B6D4109" w14:textId="77777777" w:rsidR="00FA69C1" w:rsidRPr="00A06B1C" w:rsidRDefault="00FA69C1">
            <w:pPr>
              <w:pStyle w:val="7Tablebodycopy"/>
              <w:rPr>
                <w:lang w:val="en-GB"/>
              </w:rPr>
            </w:pPr>
          </w:p>
        </w:tc>
      </w:tr>
    </w:tbl>
    <w:p w14:paraId="12681B15" w14:textId="77777777" w:rsidR="00FA69C1" w:rsidRPr="00A06B1C" w:rsidRDefault="00FA69C1" w:rsidP="00FA69C1">
      <w:pPr>
        <w:rPr>
          <w:lang w:val="en-GB"/>
        </w:rPr>
      </w:pPr>
    </w:p>
    <w:p w14:paraId="3EE3BA3D" w14:textId="77777777" w:rsidR="00FA69C1" w:rsidRPr="00A06B1C" w:rsidRDefault="00FA69C1" w:rsidP="00FA69C1">
      <w:pPr>
        <w:rPr>
          <w:lang w:val="en-GB"/>
        </w:rPr>
      </w:pPr>
    </w:p>
    <w:p w14:paraId="32E17DE8" w14:textId="77777777" w:rsidR="009D7338" w:rsidRPr="00A06B1C" w:rsidRDefault="009D7338" w:rsidP="009D7338">
      <w:pPr>
        <w:rPr>
          <w:lang w:val="en-GB"/>
        </w:rPr>
      </w:pPr>
    </w:p>
    <w:p w14:paraId="0FA80A92" w14:textId="77777777" w:rsidR="009D7338" w:rsidRPr="00A06B1C" w:rsidRDefault="009D7338" w:rsidP="009D7338">
      <w:pPr>
        <w:rPr>
          <w:lang w:val="en-GB"/>
        </w:rPr>
      </w:pPr>
    </w:p>
    <w:p w14:paraId="3CAA3BFC" w14:textId="2A2D8662" w:rsidR="009D7338" w:rsidRPr="00A06B1C" w:rsidRDefault="009D7338" w:rsidP="009D7338">
      <w:pPr>
        <w:rPr>
          <w:lang w:val="en-GB"/>
        </w:rPr>
      </w:pPr>
    </w:p>
    <w:sectPr w:rsidR="009D7338" w:rsidRPr="00A06B1C" w:rsidSect="00BC6C53">
      <w:headerReference w:type="even" r:id="rId9"/>
      <w:headerReference w:type="default" r:id="rId10"/>
      <w:headerReference w:type="first" r:id="rId11"/>
      <w:footerReference w:type="first" r:id="rId12"/>
      <w:pgSz w:w="16840" w:h="11900" w:orient="landscape"/>
      <w:pgMar w:top="992" w:right="992" w:bottom="1077"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49D17" w14:textId="77777777" w:rsidR="00290187" w:rsidRDefault="00290187" w:rsidP="00626EDA">
      <w:r>
        <w:separator/>
      </w:r>
    </w:p>
  </w:endnote>
  <w:endnote w:type="continuationSeparator" w:id="0">
    <w:p w14:paraId="0E920766" w14:textId="77777777" w:rsidR="00290187" w:rsidRDefault="0029018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78C45" w14:textId="77777777" w:rsidR="00874C73" w:rsidRDefault="00874C73">
    <w:pPr>
      <w:pStyle w:val="Footer"/>
    </w:pPr>
  </w:p>
  <w:tbl>
    <w:tblPr>
      <w:tblW w:w="14760"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8381"/>
    </w:tblGrid>
    <w:tr w:rsidR="00874C73" w:rsidRPr="00177722" w14:paraId="6E15AE26" w14:textId="77777777" w:rsidTr="008E3578">
      <w:tc>
        <w:tcPr>
          <w:tcW w:w="6379" w:type="dxa"/>
          <w:shd w:val="clear" w:color="auto" w:fill="auto"/>
        </w:tcPr>
        <w:p w14:paraId="565D3272" w14:textId="77777777" w:rsidR="00963349" w:rsidRDefault="004E2711" w:rsidP="00963349">
          <w:pPr>
            <w:rPr>
              <w:rFonts w:eastAsia="Times New Roman"/>
              <w:lang w:val="en-GB" w:eastAsia="en-GB"/>
            </w:rPr>
          </w:pPr>
          <w:r w:rsidRPr="003A2756">
            <w:rPr>
              <w:rFonts w:eastAsia="Times New Roman" w:cs="Arial"/>
              <w:color w:val="7C7C7C"/>
              <w:sz w:val="16"/>
              <w:szCs w:val="16"/>
              <w:bdr w:val="none" w:sz="0" w:space="0" w:color="auto" w:frame="1"/>
            </w:rPr>
            <w:t xml:space="preserve">Get the knowledge </w:t>
          </w:r>
          <w:r w:rsidRPr="00963349">
            <w:rPr>
              <w:rFonts w:eastAsia="Times New Roman" w:cs="Arial"/>
              <w:color w:val="7C7C7C"/>
              <w:sz w:val="16"/>
              <w:szCs w:val="16"/>
              <w:bdr w:val="none" w:sz="0" w:space="0" w:color="auto" w:frame="1"/>
            </w:rPr>
            <w:t xml:space="preserve">you need to act at </w:t>
          </w:r>
          <w:hyperlink r:id="rId1" w:history="1">
            <w:r w:rsidR="00963349" w:rsidRPr="00963349">
              <w:rPr>
                <w:rStyle w:val="Hyperlink"/>
                <w:rFonts w:cs="Arial"/>
                <w:color w:val="7C7C7C"/>
                <w:sz w:val="16"/>
                <w:szCs w:val="16"/>
              </w:rPr>
              <w:t>thekeysupport.com/leaders</w:t>
            </w:r>
          </w:hyperlink>
        </w:p>
        <w:p w14:paraId="5065282A" w14:textId="77777777" w:rsidR="00874C73" w:rsidRPr="003A2756" w:rsidRDefault="004E2711" w:rsidP="004E2711">
          <w:pPr>
            <w:shd w:val="clear" w:color="auto" w:fill="FFFFFF"/>
            <w:textAlignment w:val="baseline"/>
            <w:rPr>
              <w:rFonts w:eastAsia="Times New Roman" w:cs="Arial"/>
              <w:color w:val="7C7C7C"/>
              <w:sz w:val="16"/>
              <w:szCs w:val="16"/>
            </w:rPr>
          </w:pPr>
          <w:r w:rsidRPr="003A2756">
            <w:rPr>
              <w:rFonts w:eastAsia="Times New Roman" w:cs="Arial"/>
              <w:color w:val="7C7C7C"/>
              <w:sz w:val="16"/>
              <w:szCs w:val="16"/>
              <w:bdr w:val="none" w:sz="0" w:space="0" w:color="auto" w:frame="1"/>
            </w:rPr>
            <w:t xml:space="preserve">© The Key </w:t>
          </w:r>
          <w:r w:rsidRPr="003A2756">
            <w:rPr>
              <w:rStyle w:val="FooterChar"/>
              <w:rFonts w:eastAsia="MS Mincho"/>
              <w:color w:val="7C7C7C"/>
            </w:rPr>
            <w:t>Support</w:t>
          </w:r>
          <w:r w:rsidRPr="003A2756">
            <w:rPr>
              <w:rFonts w:eastAsia="Times New Roman" w:cs="Arial"/>
              <w:color w:val="7C7C7C"/>
              <w:sz w:val="16"/>
              <w:szCs w:val="16"/>
              <w:bdr w:val="none" w:sz="0" w:space="0" w:color="auto" w:frame="1"/>
            </w:rPr>
            <w:t xml:space="preserve"> Services Ltd | For terms of use, visit </w:t>
          </w:r>
          <w:hyperlink r:id="rId2" w:tgtFrame="_blank" w:history="1">
            <w:r w:rsidRPr="003A2756">
              <w:rPr>
                <w:rStyle w:val="Hyperlink"/>
                <w:rFonts w:eastAsia="Times New Roman" w:cs="Arial"/>
                <w:color w:val="7C7C7C"/>
                <w:sz w:val="16"/>
                <w:szCs w:val="16"/>
                <w:bdr w:val="none" w:sz="0" w:space="0" w:color="auto" w:frame="1"/>
              </w:rPr>
              <w:t>thekeysupport.com/terms</w:t>
            </w:r>
          </w:hyperlink>
        </w:p>
      </w:tc>
      <w:tc>
        <w:tcPr>
          <w:tcW w:w="8381" w:type="dxa"/>
        </w:tcPr>
        <w:p w14:paraId="53C2AA8C" w14:textId="7EE219AE" w:rsidR="00874C73" w:rsidRPr="00177722" w:rsidRDefault="00351EC7" w:rsidP="00874C73">
          <w:pPr>
            <w:shd w:val="clear" w:color="auto" w:fill="FFFFFF"/>
            <w:jc w:val="right"/>
            <w:textAlignment w:val="baseline"/>
            <w:rPr>
              <w:rFonts w:eastAsia="Times New Roman" w:cs="Arial"/>
              <w:color w:val="BFBFBF"/>
              <w:sz w:val="17"/>
              <w:szCs w:val="17"/>
              <w:bdr w:val="none" w:sz="0" w:space="0" w:color="auto" w:frame="1"/>
            </w:rPr>
          </w:pPr>
          <w:r w:rsidRPr="006E0828">
            <w:rPr>
              <w:rFonts w:eastAsia="Times New Roman" w:cs="Arial"/>
              <w:noProof/>
              <w:color w:val="BFBFBF"/>
              <w:sz w:val="17"/>
              <w:szCs w:val="17"/>
              <w:bdr w:val="none" w:sz="0" w:space="0" w:color="auto" w:frame="1"/>
              <w:lang w:val="en-GB" w:eastAsia="en-GB"/>
            </w:rPr>
            <w:drawing>
              <wp:inline distT="0" distB="0" distL="0" distR="0" wp14:anchorId="4D421FAE" wp14:editId="05F764C9">
                <wp:extent cx="1951990" cy="342900"/>
                <wp:effectExtent l="0" t="0" r="0" b="0"/>
                <wp:docPr id="2" name="Picture 1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con&#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51990" cy="342900"/>
                        </a:xfrm>
                        <a:prstGeom prst="rect">
                          <a:avLst/>
                        </a:prstGeom>
                        <a:noFill/>
                        <a:ln>
                          <a:noFill/>
                        </a:ln>
                      </pic:spPr>
                    </pic:pic>
                  </a:graphicData>
                </a:graphic>
              </wp:inline>
            </w:drawing>
          </w:r>
        </w:p>
      </w:tc>
    </w:tr>
  </w:tbl>
  <w:p w14:paraId="50C6DA38" w14:textId="77777777" w:rsidR="00874C73" w:rsidRDefault="00874C73">
    <w:pPr>
      <w:pStyle w:val="Footer"/>
    </w:pPr>
  </w:p>
  <w:p w14:paraId="77AE7E44" w14:textId="77777777" w:rsidR="00874C73" w:rsidRDefault="00874C73">
    <w:pPr>
      <w:pStyle w:val="Footer"/>
      <w:rPr>
        <w:noProof/>
      </w:rPr>
    </w:pPr>
    <w:r w:rsidRPr="00874C73">
      <w:rPr>
        <w:color w:val="auto"/>
      </w:rPr>
      <w:t>Page</w:t>
    </w:r>
    <w:r w:rsidRPr="00874C73">
      <w:rPr>
        <w:b/>
      </w:rPr>
      <w:t xml:space="preserve"> </w:t>
    </w:r>
    <w:r w:rsidRPr="003A275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9B140F">
      <w:rPr>
        <w:noProof/>
        <w:color w:val="auto"/>
      </w:rPr>
      <w:t>1</w:t>
    </w:r>
    <w:r w:rsidRPr="00874C73">
      <w:rPr>
        <w:noProof/>
        <w:color w:val="auto"/>
      </w:rPr>
      <w:fldChar w:fldCharType="end"/>
    </w:r>
  </w:p>
  <w:p w14:paraId="7C2EF46E"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A523A" w14:textId="77777777" w:rsidR="00290187" w:rsidRDefault="00290187" w:rsidP="00626EDA">
      <w:r>
        <w:separator/>
      </w:r>
    </w:p>
  </w:footnote>
  <w:footnote w:type="continuationSeparator" w:id="0">
    <w:p w14:paraId="2FDA5B4D" w14:textId="77777777" w:rsidR="00290187" w:rsidRDefault="0029018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A4D5B" w14:textId="6490774B" w:rsidR="00FE3F15" w:rsidRDefault="00351EC7">
    <w:r>
      <w:rPr>
        <w:noProof/>
      </w:rPr>
      <w:drawing>
        <wp:anchor distT="0" distB="0" distL="114300" distR="114300" simplePos="0" relativeHeight="251657216" behindDoc="1" locked="0" layoutInCell="1" allowOverlap="1" wp14:anchorId="44EEAB18" wp14:editId="0253D148">
          <wp:simplePos x="0" y="0"/>
          <wp:positionH relativeFrom="margin">
            <wp:align>center</wp:align>
          </wp:positionH>
          <wp:positionV relativeFrom="margin">
            <wp:align>center</wp:align>
          </wp:positionV>
          <wp:extent cx="7558405" cy="10695940"/>
          <wp:effectExtent l="0" t="0" r="0" b="0"/>
          <wp:wrapNone/>
          <wp:docPr id="728307748"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375F28">
      <w:rPr>
        <w:noProof/>
      </w:rPr>
      <w:pict w14:anchorId="132681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168EC" w14:textId="77777777" w:rsidR="00FE3F15" w:rsidRDefault="00FE3F15"/>
  <w:p w14:paraId="63B2CF3E" w14:textId="77777777" w:rsidR="00FE3F15" w:rsidRDefault="00FE3F15"/>
  <w:p w14:paraId="5DC56F7D"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70645" w14:textId="77777777" w:rsidR="00FE3F15" w:rsidRDefault="00FE3F15"/>
  <w:p w14:paraId="06A851B9"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18358C9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visibility:visible;mso-wrap-style:square" o:bullet="t">
        <v:imagedata r:id="rId1" o:title=""/>
      </v:shape>
    </w:pict>
  </w:numPicBullet>
  <w:numPicBullet w:numPicBulletId="1">
    <w:pict>
      <v:shape id="_x0000_i1027" type="#_x0000_t75" style="width:36pt;height:30pt;visibility:visible;mso-wrap-style:square" o:bullet="t">
        <v:imagedata r:id="rId2" o:title=""/>
      </v:shape>
    </w:pict>
  </w:numPicBullet>
  <w:numPicBullet w:numPicBulletId="2">
    <w:pict>
      <v:shape id="_x0000_i1028" type="#_x0000_t75" style="width:30pt;height:30pt;visibility:visible;mso-wrap-style:square" o:bullet="t">
        <v:imagedata r:id="rId3" o:title=""/>
      </v:shape>
    </w:pict>
  </w:numPicBullet>
  <w:numPicBullet w:numPicBulletId="3">
    <w:pict>
      <v:shape id="_x0000_i1029" type="#_x0000_t75" style="width:209.25pt;height:332.25pt;visibility:visible;mso-wrap-style:square" o:bullet="t">
        <v:imagedata r:id="rId4" o:title=""/>
      </v:shape>
    </w:pict>
  </w:numPicBullet>
  <w:numPicBullet w:numPicBulletId="4">
    <w:pict>
      <v:shape id="_x0000_i1030" type="#_x0000_t75" style="width:209.25pt;height:332.25pt;visibility:visible;mso-wrap-style:square" o:bullet="t">
        <v:imagedata r:id="rId5" o:title=""/>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64531B"/>
    <w:multiLevelType w:val="hybridMultilevel"/>
    <w:tmpl w:val="0FCC7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3670F6"/>
    <w:multiLevelType w:val="hybridMultilevel"/>
    <w:tmpl w:val="AF865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453FBF"/>
    <w:multiLevelType w:val="hybridMultilevel"/>
    <w:tmpl w:val="62049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5491E9B"/>
    <w:multiLevelType w:val="hybridMultilevel"/>
    <w:tmpl w:val="C4FEC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97581A"/>
    <w:multiLevelType w:val="hybridMultilevel"/>
    <w:tmpl w:val="1BBC800C"/>
    <w:lvl w:ilvl="0" w:tplc="7ECA7F4C">
      <w:start w:val="1"/>
      <w:numFmt w:val="bullet"/>
      <w:pStyle w:val="3Bulletedcopypink"/>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3C5FF6"/>
    <w:multiLevelType w:val="hybridMultilevel"/>
    <w:tmpl w:val="837A4C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33D4063E"/>
    <w:multiLevelType w:val="hybridMultilevel"/>
    <w:tmpl w:val="846211B6"/>
    <w:lvl w:ilvl="0" w:tplc="17522A28">
      <w:numFmt w:val="bullet"/>
      <w:lvlText w:val="-"/>
      <w:lvlJc w:val="left"/>
      <w:pPr>
        <w:ind w:left="700" w:hanging="360"/>
      </w:pPr>
      <w:rPr>
        <w:rFonts w:ascii="Arial" w:eastAsia="MS Mincho" w:hAnsi="Arial"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5"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6" w15:restartNumberingAfterBreak="0">
    <w:nsid w:val="42835BCC"/>
    <w:multiLevelType w:val="hybridMultilevel"/>
    <w:tmpl w:val="226AC8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426B8C"/>
    <w:multiLevelType w:val="hybridMultilevel"/>
    <w:tmpl w:val="55C62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602656"/>
    <w:multiLevelType w:val="hybridMultilevel"/>
    <w:tmpl w:val="01F2E7C6"/>
    <w:lvl w:ilvl="0" w:tplc="FB9670CC">
      <w:start w:val="1"/>
      <w:numFmt w:val="bullet"/>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2"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0E55F7"/>
    <w:multiLevelType w:val="hybridMultilevel"/>
    <w:tmpl w:val="0AC819B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083F25"/>
    <w:multiLevelType w:val="hybridMultilevel"/>
    <w:tmpl w:val="729415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F95988"/>
    <w:multiLevelType w:val="hybridMultilevel"/>
    <w:tmpl w:val="27182D34"/>
    <w:lvl w:ilvl="0" w:tplc="AC34CB06">
      <w:start w:val="1"/>
      <w:numFmt w:val="bullet"/>
      <w:pStyle w:val="3Bulletedcopyblue"/>
      <w:lvlText w:val=""/>
      <w:lvlPicBulletId w:val="4"/>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8"/>
  </w:num>
  <w:num w:numId="2">
    <w:abstractNumId w:val="16"/>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3"/>
  </w:num>
  <w:num w:numId="14">
    <w:abstractNumId w:val="34"/>
  </w:num>
  <w:num w:numId="15">
    <w:abstractNumId w:val="11"/>
  </w:num>
  <w:num w:numId="16">
    <w:abstractNumId w:val="29"/>
  </w:num>
  <w:num w:numId="17">
    <w:abstractNumId w:val="35"/>
  </w:num>
  <w:num w:numId="18">
    <w:abstractNumId w:val="18"/>
  </w:num>
  <w:num w:numId="19">
    <w:abstractNumId w:val="23"/>
  </w:num>
  <w:num w:numId="20">
    <w:abstractNumId w:val="21"/>
  </w:num>
  <w:num w:numId="21">
    <w:abstractNumId w:val="31"/>
  </w:num>
  <w:num w:numId="22">
    <w:abstractNumId w:val="17"/>
  </w:num>
  <w:num w:numId="23">
    <w:abstractNumId w:val="12"/>
  </w:num>
  <w:num w:numId="24">
    <w:abstractNumId w:val="32"/>
  </w:num>
  <w:num w:numId="25">
    <w:abstractNumId w:val="39"/>
  </w:num>
  <w:num w:numId="26">
    <w:abstractNumId w:val="27"/>
  </w:num>
  <w:num w:numId="27">
    <w:abstractNumId w:val="36"/>
  </w:num>
  <w:num w:numId="28">
    <w:abstractNumId w:val="38"/>
  </w:num>
  <w:num w:numId="29">
    <w:abstractNumId w:val="25"/>
  </w:num>
  <w:num w:numId="30">
    <w:abstractNumId w:val="21"/>
  </w:num>
  <w:num w:numId="31">
    <w:abstractNumId w:val="31"/>
  </w:num>
  <w:num w:numId="32">
    <w:abstractNumId w:val="21"/>
  </w:num>
  <w:num w:numId="33">
    <w:abstractNumId w:val="31"/>
  </w:num>
  <w:num w:numId="34">
    <w:abstractNumId w:val="11"/>
  </w:num>
  <w:num w:numId="35">
    <w:abstractNumId w:val="29"/>
  </w:num>
  <w:num w:numId="36">
    <w:abstractNumId w:val="38"/>
  </w:num>
  <w:num w:numId="37">
    <w:abstractNumId w:val="10"/>
  </w:num>
  <w:num w:numId="38">
    <w:abstractNumId w:val="15"/>
  </w:num>
  <w:num w:numId="39">
    <w:abstractNumId w:val="40"/>
  </w:num>
  <w:num w:numId="40">
    <w:abstractNumId w:val="24"/>
  </w:num>
  <w:num w:numId="41">
    <w:abstractNumId w:val="30"/>
  </w:num>
  <w:num w:numId="42">
    <w:abstractNumId w:val="26"/>
  </w:num>
  <w:num w:numId="43">
    <w:abstractNumId w:val="22"/>
  </w:num>
  <w:num w:numId="44">
    <w:abstractNumId w:val="33"/>
  </w:num>
  <w:num w:numId="45">
    <w:abstractNumId w:val="14"/>
  </w:num>
  <w:num w:numId="46">
    <w:abstractNumId w:val="37"/>
  </w:num>
  <w:num w:numId="47">
    <w:abstractNumId w:val="20"/>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A0F"/>
    <w:rsid w:val="00005BF6"/>
    <w:rsid w:val="00015B1A"/>
    <w:rsid w:val="0002254B"/>
    <w:rsid w:val="00032BE6"/>
    <w:rsid w:val="000346DB"/>
    <w:rsid w:val="00036C73"/>
    <w:rsid w:val="0004203F"/>
    <w:rsid w:val="0004337E"/>
    <w:rsid w:val="00051CE6"/>
    <w:rsid w:val="00082050"/>
    <w:rsid w:val="000A291C"/>
    <w:rsid w:val="000A2CA3"/>
    <w:rsid w:val="000A569F"/>
    <w:rsid w:val="000B052A"/>
    <w:rsid w:val="000B41F2"/>
    <w:rsid w:val="000B77E5"/>
    <w:rsid w:val="000C2960"/>
    <w:rsid w:val="000C3B3D"/>
    <w:rsid w:val="000D1392"/>
    <w:rsid w:val="000E634C"/>
    <w:rsid w:val="000E7389"/>
    <w:rsid w:val="000F5932"/>
    <w:rsid w:val="001357C9"/>
    <w:rsid w:val="00145882"/>
    <w:rsid w:val="00146FEA"/>
    <w:rsid w:val="001864DE"/>
    <w:rsid w:val="00190536"/>
    <w:rsid w:val="00196CB9"/>
    <w:rsid w:val="00197FB3"/>
    <w:rsid w:val="001A0C51"/>
    <w:rsid w:val="001A2067"/>
    <w:rsid w:val="001A2C41"/>
    <w:rsid w:val="001C3F60"/>
    <w:rsid w:val="001D31A9"/>
    <w:rsid w:val="001E3CA3"/>
    <w:rsid w:val="00200633"/>
    <w:rsid w:val="00207F39"/>
    <w:rsid w:val="00235450"/>
    <w:rsid w:val="00275D5E"/>
    <w:rsid w:val="00290187"/>
    <w:rsid w:val="002A207D"/>
    <w:rsid w:val="002C4C82"/>
    <w:rsid w:val="002F532E"/>
    <w:rsid w:val="00300C9C"/>
    <w:rsid w:val="003012B1"/>
    <w:rsid w:val="0030213B"/>
    <w:rsid w:val="00303816"/>
    <w:rsid w:val="00310B08"/>
    <w:rsid w:val="003365A2"/>
    <w:rsid w:val="00351EC7"/>
    <w:rsid w:val="003614D2"/>
    <w:rsid w:val="00375F28"/>
    <w:rsid w:val="00385327"/>
    <w:rsid w:val="00394FA2"/>
    <w:rsid w:val="003A2756"/>
    <w:rsid w:val="003A4556"/>
    <w:rsid w:val="003F2BD9"/>
    <w:rsid w:val="00413892"/>
    <w:rsid w:val="00423EB5"/>
    <w:rsid w:val="0046077F"/>
    <w:rsid w:val="004626C1"/>
    <w:rsid w:val="00472AD1"/>
    <w:rsid w:val="0049204B"/>
    <w:rsid w:val="00492BB3"/>
    <w:rsid w:val="004944EE"/>
    <w:rsid w:val="004A5120"/>
    <w:rsid w:val="004A7580"/>
    <w:rsid w:val="004B3C9A"/>
    <w:rsid w:val="004B4879"/>
    <w:rsid w:val="004D1314"/>
    <w:rsid w:val="004D15C0"/>
    <w:rsid w:val="004E2711"/>
    <w:rsid w:val="004F185A"/>
    <w:rsid w:val="00501B20"/>
    <w:rsid w:val="005045FC"/>
    <w:rsid w:val="005063CD"/>
    <w:rsid w:val="00531C8C"/>
    <w:rsid w:val="00557AB1"/>
    <w:rsid w:val="00564CD3"/>
    <w:rsid w:val="00566B82"/>
    <w:rsid w:val="005720AA"/>
    <w:rsid w:val="00573834"/>
    <w:rsid w:val="00575F82"/>
    <w:rsid w:val="00584A10"/>
    <w:rsid w:val="00590890"/>
    <w:rsid w:val="00597ED1"/>
    <w:rsid w:val="005B4650"/>
    <w:rsid w:val="005B6B0B"/>
    <w:rsid w:val="005B72D0"/>
    <w:rsid w:val="005D2B1F"/>
    <w:rsid w:val="005E260E"/>
    <w:rsid w:val="00601638"/>
    <w:rsid w:val="00603DA0"/>
    <w:rsid w:val="00626EDA"/>
    <w:rsid w:val="00636EDE"/>
    <w:rsid w:val="00650734"/>
    <w:rsid w:val="00651A29"/>
    <w:rsid w:val="00672303"/>
    <w:rsid w:val="00674BB9"/>
    <w:rsid w:val="006A5190"/>
    <w:rsid w:val="006B4C6C"/>
    <w:rsid w:val="006D0D37"/>
    <w:rsid w:val="006E0828"/>
    <w:rsid w:val="006E44A2"/>
    <w:rsid w:val="006E51F9"/>
    <w:rsid w:val="006F569D"/>
    <w:rsid w:val="006F7E8A"/>
    <w:rsid w:val="007070A1"/>
    <w:rsid w:val="00725867"/>
    <w:rsid w:val="00735B7D"/>
    <w:rsid w:val="00737730"/>
    <w:rsid w:val="0074040B"/>
    <w:rsid w:val="00755E9E"/>
    <w:rsid w:val="007602CF"/>
    <w:rsid w:val="0076510A"/>
    <w:rsid w:val="00794161"/>
    <w:rsid w:val="007944AE"/>
    <w:rsid w:val="007B0720"/>
    <w:rsid w:val="007B7406"/>
    <w:rsid w:val="007C5AC9"/>
    <w:rsid w:val="007D268D"/>
    <w:rsid w:val="007D5ED3"/>
    <w:rsid w:val="007E217D"/>
    <w:rsid w:val="007F07F0"/>
    <w:rsid w:val="007F7A69"/>
    <w:rsid w:val="008058AD"/>
    <w:rsid w:val="0080784C"/>
    <w:rsid w:val="008112B2"/>
    <w:rsid w:val="008116A6"/>
    <w:rsid w:val="00813F2A"/>
    <w:rsid w:val="00825F7A"/>
    <w:rsid w:val="008358D4"/>
    <w:rsid w:val="008406CF"/>
    <w:rsid w:val="008472C3"/>
    <w:rsid w:val="00861FF1"/>
    <w:rsid w:val="00863C4F"/>
    <w:rsid w:val="0087192B"/>
    <w:rsid w:val="00874C73"/>
    <w:rsid w:val="008941E7"/>
    <w:rsid w:val="008B4D8E"/>
    <w:rsid w:val="008B6A71"/>
    <w:rsid w:val="008C1253"/>
    <w:rsid w:val="008C22B8"/>
    <w:rsid w:val="008C24ED"/>
    <w:rsid w:val="008C4EB2"/>
    <w:rsid w:val="008C7B5A"/>
    <w:rsid w:val="008E3578"/>
    <w:rsid w:val="008F744A"/>
    <w:rsid w:val="0090150E"/>
    <w:rsid w:val="009026D1"/>
    <w:rsid w:val="00930996"/>
    <w:rsid w:val="00963349"/>
    <w:rsid w:val="009A2578"/>
    <w:rsid w:val="009A448F"/>
    <w:rsid w:val="009B140F"/>
    <w:rsid w:val="009B1F70"/>
    <w:rsid w:val="009C10D9"/>
    <w:rsid w:val="009D7338"/>
    <w:rsid w:val="009E3094"/>
    <w:rsid w:val="00A0417C"/>
    <w:rsid w:val="00A06B1C"/>
    <w:rsid w:val="00A06EF6"/>
    <w:rsid w:val="00A15DB5"/>
    <w:rsid w:val="00A32121"/>
    <w:rsid w:val="00A442A0"/>
    <w:rsid w:val="00A80A47"/>
    <w:rsid w:val="00A9515C"/>
    <w:rsid w:val="00AA5408"/>
    <w:rsid w:val="00AB34DD"/>
    <w:rsid w:val="00AC0365"/>
    <w:rsid w:val="00AC6BD6"/>
    <w:rsid w:val="00AE635C"/>
    <w:rsid w:val="00AF0F88"/>
    <w:rsid w:val="00AF76F5"/>
    <w:rsid w:val="00B024EF"/>
    <w:rsid w:val="00B11EA7"/>
    <w:rsid w:val="00B30759"/>
    <w:rsid w:val="00B43E7E"/>
    <w:rsid w:val="00B646AD"/>
    <w:rsid w:val="00B6679E"/>
    <w:rsid w:val="00B74A0F"/>
    <w:rsid w:val="00B80830"/>
    <w:rsid w:val="00B95F60"/>
    <w:rsid w:val="00BC3EED"/>
    <w:rsid w:val="00BC6C53"/>
    <w:rsid w:val="00BD1C56"/>
    <w:rsid w:val="00BE320F"/>
    <w:rsid w:val="00C162FF"/>
    <w:rsid w:val="00C25ABC"/>
    <w:rsid w:val="00C32150"/>
    <w:rsid w:val="00C51C6A"/>
    <w:rsid w:val="00C51CE8"/>
    <w:rsid w:val="00C5706C"/>
    <w:rsid w:val="00C8314B"/>
    <w:rsid w:val="00CC102F"/>
    <w:rsid w:val="00CC37EC"/>
    <w:rsid w:val="00CC7262"/>
    <w:rsid w:val="00CC7897"/>
    <w:rsid w:val="00CE654E"/>
    <w:rsid w:val="00D079D7"/>
    <w:rsid w:val="00D11C7E"/>
    <w:rsid w:val="00D3199F"/>
    <w:rsid w:val="00D508B4"/>
    <w:rsid w:val="00D86752"/>
    <w:rsid w:val="00D92FDA"/>
    <w:rsid w:val="00D95FA0"/>
    <w:rsid w:val="00D976DA"/>
    <w:rsid w:val="00DA43DE"/>
    <w:rsid w:val="00DA5725"/>
    <w:rsid w:val="00DA7F11"/>
    <w:rsid w:val="00DB419D"/>
    <w:rsid w:val="00DC0068"/>
    <w:rsid w:val="00DC04C5"/>
    <w:rsid w:val="00DC5FAC"/>
    <w:rsid w:val="00DF2226"/>
    <w:rsid w:val="00DF66B4"/>
    <w:rsid w:val="00E24FDF"/>
    <w:rsid w:val="00E259B2"/>
    <w:rsid w:val="00E3210F"/>
    <w:rsid w:val="00E60836"/>
    <w:rsid w:val="00E647DF"/>
    <w:rsid w:val="00E9136B"/>
    <w:rsid w:val="00EE06DE"/>
    <w:rsid w:val="00EE25A2"/>
    <w:rsid w:val="00EE57F9"/>
    <w:rsid w:val="00EF22F0"/>
    <w:rsid w:val="00F00EBB"/>
    <w:rsid w:val="00F10E72"/>
    <w:rsid w:val="00F10FD9"/>
    <w:rsid w:val="00F139E0"/>
    <w:rsid w:val="00F2412E"/>
    <w:rsid w:val="00F40EC2"/>
    <w:rsid w:val="00F61EEB"/>
    <w:rsid w:val="00F82220"/>
    <w:rsid w:val="00F83FFB"/>
    <w:rsid w:val="00F97695"/>
    <w:rsid w:val="00FA69C1"/>
    <w:rsid w:val="00FB0A38"/>
    <w:rsid w:val="00FE3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0212C0CB"/>
  <w15:chartTrackingRefBased/>
  <w15:docId w15:val="{9E3052CF-3A78-4587-9E94-52E36302C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TheKey">
    <w:name w:val="1 body copy The Key"/>
    <w:basedOn w:val="Normal"/>
    <w:link w:val="1bodycopyTheKeyChar"/>
    <w:qFormat/>
    <w:rsid w:val="0030213B"/>
    <w:pPr>
      <w:spacing w:after="120"/>
    </w:pPr>
  </w:style>
  <w:style w:type="paragraph" w:customStyle="1" w:styleId="3Bulletedcopypink">
    <w:name w:val="3 Bulleted copy pink &gt;"/>
    <w:basedOn w:val="1bodycopyTheKey"/>
    <w:qFormat/>
    <w:rsid w:val="008E3578"/>
    <w:pPr>
      <w:numPr>
        <w:numId w:val="32"/>
      </w:numPr>
      <w:ind w:left="527" w:hanging="357"/>
    </w:pPr>
    <w:rPr>
      <w:rFonts w:cs="Arial"/>
      <w:szCs w:val="20"/>
    </w:rPr>
  </w:style>
  <w:style w:type="paragraph" w:customStyle="1" w:styleId="2Subheadpink">
    <w:name w:val="2 Subhead pink"/>
    <w:next w:val="1bodycopyTheKey"/>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1bodycopyTheKey"/>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35"/>
      </w:numPr>
      <w:suppressAutoHyphens/>
    </w:pPr>
    <w:rPr>
      <w:b/>
      <w:sz w:val="24"/>
    </w:rPr>
  </w:style>
  <w:style w:type="paragraph" w:customStyle="1" w:styleId="6DOsbullet">
    <w:name w:val="6 DOs bullet"/>
    <w:basedOn w:val="3Bulletedcopypink"/>
    <w:rsid w:val="00235450"/>
    <w:pPr>
      <w:numPr>
        <w:numId w:val="34"/>
      </w:numPr>
    </w:pPr>
    <w:rPr>
      <w:b/>
      <w:sz w:val="24"/>
    </w:rPr>
  </w:style>
  <w:style w:type="paragraph" w:customStyle="1" w:styleId="3Bulletedcopyblue">
    <w:name w:val="3 Bulleted copy blue"/>
    <w:basedOn w:val="3Bulletedcopypink"/>
    <w:qFormat/>
    <w:rsid w:val="008E3578"/>
    <w:pPr>
      <w:numPr>
        <w:numId w:val="39"/>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TheKey"/>
    <w:link w:val="8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TheKeyChar">
    <w:name w:val="1 body copy The Key Char"/>
    <w:link w:val="1bodycopyTheKey"/>
    <w:rsid w:val="0030213B"/>
    <w:rPr>
      <w:rFonts w:eastAsia="MS Mincho"/>
      <w:szCs w:val="24"/>
      <w:lang w:val="en-US" w:eastAsia="en-US"/>
    </w:rPr>
  </w:style>
  <w:style w:type="character" w:customStyle="1" w:styleId="8SecondbulletChar">
    <w:name w:val="8 Second bullet Char"/>
    <w:link w:val="8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8E3578"/>
    <w:pPr>
      <w:spacing w:after="240" w:line="259" w:lineRule="auto"/>
      <w:ind w:right="1134"/>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pink">
    <w:name w:val="Table pink"/>
    <w:basedOn w:val="Tableblue"/>
    <w:uiPriority w:val="99"/>
    <w:rsid w:val="00D079D7"/>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1bodycopyTheKey"/>
    <w:qFormat/>
    <w:rsid w:val="004D15C0"/>
    <w:pPr>
      <w:spacing w:after="60"/>
    </w:pPr>
  </w:style>
  <w:style w:type="paragraph" w:customStyle="1" w:styleId="7Tablecopybulleted">
    <w:name w:val="7 Table copy bulleted"/>
    <w:basedOn w:val="7Tablebodycopy"/>
    <w:qFormat/>
    <w:rsid w:val="004D15C0"/>
    <w:pPr>
      <w:numPr>
        <w:numId w:val="38"/>
      </w:numPr>
    </w:pPr>
  </w:style>
  <w:style w:type="paragraph" w:customStyle="1" w:styleId="7TableHeading2">
    <w:name w:val="7 Table Heading 2"/>
    <w:qFormat/>
    <w:rsid w:val="00146FEA"/>
    <w:rPr>
      <w:rFonts w:eastAsia="MS Mincho" w:cs="Arial"/>
      <w:lang w:val="en-US" w:eastAsia="en-US"/>
    </w:rPr>
  </w:style>
  <w:style w:type="character" w:styleId="UnresolvedMention">
    <w:name w:val="Unresolved Mention"/>
    <w:uiPriority w:val="99"/>
    <w:semiHidden/>
    <w:unhideWhenUsed/>
    <w:rsid w:val="00963349"/>
    <w:rPr>
      <w:color w:val="605E5C"/>
      <w:shd w:val="clear" w:color="auto" w:fill="E1DFDD"/>
    </w:rPr>
  </w:style>
  <w:style w:type="character" w:styleId="FollowedHyperlink">
    <w:name w:val="FollowedHyperlink"/>
    <w:uiPriority w:val="99"/>
    <w:semiHidden/>
    <w:unhideWhenUsed/>
    <w:rsid w:val="00963349"/>
    <w:rPr>
      <w:color w:val="954F72"/>
      <w:u w:val="single"/>
    </w:rPr>
  </w:style>
  <w:style w:type="paragraph" w:customStyle="1" w:styleId="1bodycopy">
    <w:name w:val="1 body copy"/>
    <w:basedOn w:val="Normal"/>
    <w:link w:val="1bodycopyChar"/>
    <w:qFormat/>
    <w:rsid w:val="00FA69C1"/>
    <w:pPr>
      <w:spacing w:after="120"/>
    </w:pPr>
    <w:rPr>
      <w:lang w:val="en-GB"/>
    </w:rPr>
  </w:style>
  <w:style w:type="character" w:customStyle="1" w:styleId="1bodycopyChar">
    <w:name w:val="1 body copy Char"/>
    <w:link w:val="1bodycopy"/>
    <w:rsid w:val="00FA69C1"/>
    <w:rPr>
      <w:rFonts w:eastAsia="MS Mincho"/>
      <w:szCs w:val="24"/>
      <w:lang w:eastAsia="en-US"/>
    </w:rPr>
  </w:style>
  <w:style w:type="paragraph" w:styleId="ListParagraph">
    <w:name w:val="List Paragraph"/>
    <w:basedOn w:val="Normal"/>
    <w:uiPriority w:val="34"/>
    <w:qFormat/>
    <w:rsid w:val="006E51F9"/>
    <w:pPr>
      <w:spacing w:after="160" w:line="259" w:lineRule="auto"/>
      <w:ind w:left="720"/>
      <w:contextualSpacing/>
    </w:pPr>
    <w:rPr>
      <w:rFonts w:asciiTheme="minorHAnsi" w:eastAsiaTheme="minorHAnsi" w:hAnsiTheme="minorHAnsi" w:cstheme="minorBid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097479832">
      <w:bodyDiv w:val="1"/>
      <w:marLeft w:val="0"/>
      <w:marRight w:val="0"/>
      <w:marTop w:val="0"/>
      <w:marBottom w:val="0"/>
      <w:divBdr>
        <w:top w:val="none" w:sz="0" w:space="0" w:color="auto"/>
        <w:left w:val="none" w:sz="0" w:space="0" w:color="auto"/>
        <w:bottom w:val="none" w:sz="0" w:space="0" w:color="auto"/>
        <w:right w:val="none" w:sz="0" w:space="0" w:color="auto"/>
      </w:divBdr>
    </w:div>
    <w:div w:id="166994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elsouthern\Desktop\Content%20Templates\Leaders\KSL-KeyDoc-template-landscape-20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D149F1D-47A7-46F1-A9FE-036390FFE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KSL-KeyDoc-template-landscape-2022</Template>
  <TotalTime>1126</TotalTime>
  <Pages>20</Pages>
  <Words>8013</Words>
  <Characters>45679</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53585</CharactersWithSpaces>
  <SharedDoc>false</SharedDoc>
  <HLinks>
    <vt:vector size="36" baseType="variant">
      <vt:variant>
        <vt:i4>589916</vt:i4>
      </vt:variant>
      <vt:variant>
        <vt:i4>3</vt:i4>
      </vt:variant>
      <vt:variant>
        <vt:i4>0</vt:i4>
      </vt:variant>
      <vt:variant>
        <vt:i4>5</vt:i4>
      </vt:variant>
      <vt:variant>
        <vt:lpwstr>https://schoolleaders.thekeysupport.com/uid/a1cc3fe6-7d15-4300-be2d-e751f2c0e10b/</vt:lpwstr>
      </vt:variant>
      <vt:variant>
        <vt:lpwstr/>
      </vt:variant>
      <vt:variant>
        <vt:i4>5439489</vt:i4>
      </vt:variant>
      <vt:variant>
        <vt:i4>0</vt:i4>
      </vt:variant>
      <vt:variant>
        <vt:i4>0</vt:i4>
      </vt:variant>
      <vt:variant>
        <vt:i4>5</vt:i4>
      </vt:variant>
      <vt:variant>
        <vt:lpwstr>https://www.gov.uk/government/publications/school-inspection-handbook-eif</vt:lpwstr>
      </vt:variant>
      <vt:variant>
        <vt:lpwstr/>
      </vt:variant>
      <vt:variant>
        <vt:i4>2162790</vt:i4>
      </vt:variant>
      <vt:variant>
        <vt:i4>12</vt:i4>
      </vt:variant>
      <vt:variant>
        <vt:i4>0</vt:i4>
      </vt:variant>
      <vt:variant>
        <vt:i4>5</vt:i4>
      </vt:variant>
      <vt:variant>
        <vt:lpwstr>https://thekeysupport.com/terms-of-use</vt:lpwstr>
      </vt:variant>
      <vt:variant>
        <vt:lpwstr/>
      </vt:variant>
      <vt:variant>
        <vt:i4>5177421</vt:i4>
      </vt:variant>
      <vt:variant>
        <vt:i4>9</vt:i4>
      </vt:variant>
      <vt:variant>
        <vt:i4>0</vt:i4>
      </vt:variant>
      <vt:variant>
        <vt:i4>5</vt:i4>
      </vt:variant>
      <vt:variant>
        <vt:lpwstr>https://schoolleaders.thekeysupport.com/</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5177421</vt:i4>
      </vt:variant>
      <vt:variant>
        <vt:i4>0</vt:i4>
      </vt:variant>
      <vt:variant>
        <vt:i4>0</vt:i4>
      </vt:variant>
      <vt:variant>
        <vt:i4>5</vt:i4>
      </vt:variant>
      <vt:variant>
        <vt:lpwstr>https://schoolleaders.thekeysupport.com/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Lisa Mills</cp:lastModifiedBy>
  <cp:revision>25</cp:revision>
  <cp:lastPrinted>2018-10-02T14:43:00Z</cp:lastPrinted>
  <dcterms:created xsi:type="dcterms:W3CDTF">2024-10-14T13:24:00Z</dcterms:created>
  <dcterms:modified xsi:type="dcterms:W3CDTF">2024-11-25T10:20:00Z</dcterms:modified>
</cp:coreProperties>
</file>